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3A2" w:rsidRDefault="009003A2" w:rsidP="00E54053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6pt;height:87.75pt">
            <v:imagedata r:id="rId5" o:title=""/>
          </v:shape>
        </w:pict>
      </w:r>
    </w:p>
    <w:p w:rsidR="009003A2" w:rsidRDefault="009003A2" w:rsidP="008502E5">
      <w:pPr>
        <w:pStyle w:val="BodyTextIndent"/>
        <w:ind w:left="0" w:firstLine="284"/>
        <w:jc w:val="both"/>
        <w:rPr>
          <w:sz w:val="24"/>
          <w:szCs w:val="24"/>
        </w:rPr>
      </w:pPr>
    </w:p>
    <w:p w:rsidR="009003A2" w:rsidRPr="00A755FE" w:rsidRDefault="009003A2" w:rsidP="008502E5">
      <w:pPr>
        <w:pStyle w:val="BodyTextIndent"/>
        <w:ind w:left="0" w:firstLine="284"/>
        <w:jc w:val="both"/>
        <w:rPr>
          <w:sz w:val="24"/>
          <w:szCs w:val="24"/>
        </w:rPr>
      </w:pPr>
      <w:r w:rsidRPr="00A755FE">
        <w:rPr>
          <w:sz w:val="24"/>
          <w:szCs w:val="24"/>
        </w:rPr>
        <w:t>Алтайской государственной академией образования</w:t>
      </w:r>
      <w:r>
        <w:rPr>
          <w:sz w:val="24"/>
          <w:szCs w:val="24"/>
        </w:rPr>
        <w:t xml:space="preserve"> (кафедра биологии и физической культуры)</w:t>
      </w:r>
      <w:r w:rsidRPr="00A755FE">
        <w:rPr>
          <w:sz w:val="24"/>
          <w:szCs w:val="24"/>
        </w:rPr>
        <w:t xml:space="preserve"> в рамках социально-значимого проекта губернатора Алтайского края  «Священный дар жизни» объявляется фотоконкурс «Чудо жизни». </w:t>
      </w:r>
    </w:p>
    <w:p w:rsidR="009003A2" w:rsidRDefault="009003A2" w:rsidP="00E54053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003A2" w:rsidRDefault="009003A2" w:rsidP="00E54053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Условия конкурса фотографий по теме «Чудо жизни»</w:t>
      </w:r>
    </w:p>
    <w:p w:rsidR="009003A2" w:rsidRDefault="009003A2" w:rsidP="00377DD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003A2" w:rsidRPr="00377DDF" w:rsidRDefault="009003A2" w:rsidP="00377DD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Цель: м</w:t>
      </w:r>
      <w:r w:rsidRPr="00377DDF">
        <w:rPr>
          <w:rFonts w:ascii="Times New Roman" w:hAnsi="Times New Roman"/>
          <w:sz w:val="24"/>
          <w:szCs w:val="24"/>
        </w:rPr>
        <w:t>отивация молодых женщин и мужчин к сохранению беременности и ответственному родительству (профилактика абортов).</w:t>
      </w:r>
    </w:p>
    <w:p w:rsidR="009003A2" w:rsidRPr="00377DDF" w:rsidRDefault="009003A2" w:rsidP="00377DD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77DDF">
        <w:rPr>
          <w:rFonts w:ascii="Times New Roman" w:hAnsi="Times New Roman"/>
          <w:sz w:val="24"/>
          <w:szCs w:val="24"/>
          <w:lang w:eastAsia="ru-RU"/>
        </w:rPr>
        <w:t> </w:t>
      </w:r>
    </w:p>
    <w:p w:rsidR="009003A2" w:rsidRPr="00377DDF" w:rsidRDefault="009003A2" w:rsidP="00377DD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77DDF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1. Участники конкурса</w:t>
      </w:r>
    </w:p>
    <w:p w:rsidR="009003A2" w:rsidRPr="00377DDF" w:rsidRDefault="009003A2" w:rsidP="00377DD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77DDF">
        <w:rPr>
          <w:rFonts w:ascii="Times New Roman" w:hAnsi="Times New Roman"/>
          <w:b/>
          <w:bCs/>
          <w:sz w:val="24"/>
          <w:szCs w:val="24"/>
          <w:lang w:eastAsia="ru-RU"/>
        </w:rPr>
        <w:t>1.1.</w:t>
      </w:r>
      <w:r w:rsidRPr="00377DDF">
        <w:rPr>
          <w:rFonts w:ascii="Times New Roman" w:hAnsi="Times New Roman"/>
          <w:sz w:val="24"/>
          <w:szCs w:val="24"/>
          <w:lang w:eastAsia="ru-RU"/>
        </w:rPr>
        <w:t> К участию в конкурсе приглашаются</w:t>
      </w:r>
      <w:r>
        <w:rPr>
          <w:rFonts w:ascii="Times New Roman" w:hAnsi="Times New Roman"/>
          <w:sz w:val="24"/>
          <w:szCs w:val="24"/>
          <w:lang w:eastAsia="ru-RU"/>
        </w:rPr>
        <w:t xml:space="preserve"> все желающие старше 18 лет</w:t>
      </w:r>
      <w:r w:rsidRPr="00377DDF">
        <w:rPr>
          <w:rFonts w:ascii="Times New Roman" w:hAnsi="Times New Roman"/>
          <w:sz w:val="24"/>
          <w:szCs w:val="24"/>
          <w:lang w:eastAsia="ru-RU"/>
        </w:rPr>
        <w:t>.</w:t>
      </w:r>
      <w:r w:rsidRPr="00377DDF">
        <w:rPr>
          <w:rFonts w:ascii="Times New Roman" w:hAnsi="Times New Roman"/>
          <w:b/>
          <w:bCs/>
          <w:sz w:val="24"/>
          <w:szCs w:val="24"/>
          <w:lang w:eastAsia="ru-RU"/>
        </w:rPr>
        <w:t> </w:t>
      </w:r>
    </w:p>
    <w:p w:rsidR="009003A2" w:rsidRPr="00377DDF" w:rsidRDefault="009003A2" w:rsidP="00377DD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77DDF">
        <w:rPr>
          <w:rFonts w:ascii="Times New Roman" w:hAnsi="Times New Roman"/>
          <w:b/>
          <w:bCs/>
          <w:sz w:val="24"/>
          <w:szCs w:val="24"/>
          <w:lang w:eastAsia="ru-RU"/>
        </w:rPr>
        <w:t>1.2.</w:t>
      </w:r>
      <w:r w:rsidRPr="00377DDF">
        <w:rPr>
          <w:rFonts w:ascii="Times New Roman" w:hAnsi="Times New Roman"/>
          <w:sz w:val="24"/>
          <w:szCs w:val="24"/>
          <w:lang w:eastAsia="ru-RU"/>
        </w:rPr>
        <w:t> Высылая свои фотоработы на конкурс, участники дают согласие на их опубликование, публичный показ.</w:t>
      </w:r>
    </w:p>
    <w:p w:rsidR="009003A2" w:rsidRPr="00377DDF" w:rsidRDefault="009003A2" w:rsidP="00377DD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77DDF">
        <w:rPr>
          <w:rFonts w:ascii="Times New Roman" w:hAnsi="Times New Roman"/>
          <w:b/>
          <w:bCs/>
          <w:sz w:val="24"/>
          <w:szCs w:val="24"/>
          <w:lang w:eastAsia="ru-RU"/>
        </w:rPr>
        <w:t>1.3.</w:t>
      </w:r>
      <w:r w:rsidRPr="00377DDF">
        <w:rPr>
          <w:rFonts w:ascii="Times New Roman" w:hAnsi="Times New Roman"/>
          <w:sz w:val="24"/>
          <w:szCs w:val="24"/>
          <w:lang w:eastAsia="ru-RU"/>
        </w:rPr>
        <w:t> Факт участия в Конкурсе подразумевает, что участник ознакомлен и согласен с настоящим Положением.</w:t>
      </w:r>
    </w:p>
    <w:p w:rsidR="009003A2" w:rsidRPr="00377DDF" w:rsidRDefault="009003A2" w:rsidP="00377DD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77DDF">
        <w:rPr>
          <w:rFonts w:ascii="Times New Roman" w:hAnsi="Times New Roman"/>
          <w:sz w:val="24"/>
          <w:szCs w:val="24"/>
          <w:lang w:eastAsia="ru-RU"/>
        </w:rPr>
        <w:t> </w:t>
      </w:r>
    </w:p>
    <w:p w:rsidR="009003A2" w:rsidRPr="00377DDF" w:rsidRDefault="009003A2" w:rsidP="00377DD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77DDF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2. Критерии оценки фоторабот для определения победителей:</w:t>
      </w:r>
    </w:p>
    <w:p w:rsidR="009003A2" w:rsidRPr="00377DDF" w:rsidRDefault="009003A2" w:rsidP="00377DDF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77DDF">
        <w:rPr>
          <w:rFonts w:ascii="Times New Roman" w:hAnsi="Times New Roman"/>
          <w:sz w:val="24"/>
          <w:szCs w:val="24"/>
          <w:lang w:eastAsia="ru-RU"/>
        </w:rPr>
        <w:t>соответствие теме конкурса;</w:t>
      </w:r>
    </w:p>
    <w:p w:rsidR="009003A2" w:rsidRPr="00377DDF" w:rsidRDefault="009003A2" w:rsidP="00377DDF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77DDF">
        <w:rPr>
          <w:rFonts w:ascii="Times New Roman" w:hAnsi="Times New Roman"/>
          <w:sz w:val="24"/>
          <w:szCs w:val="24"/>
          <w:lang w:eastAsia="ru-RU"/>
        </w:rPr>
        <w:t>художественный уровень</w:t>
      </w:r>
      <w:r>
        <w:rPr>
          <w:rFonts w:ascii="Times New Roman" w:hAnsi="Times New Roman"/>
          <w:sz w:val="24"/>
          <w:szCs w:val="24"/>
          <w:lang w:eastAsia="ru-RU"/>
        </w:rPr>
        <w:t xml:space="preserve"> и композиция</w:t>
      </w:r>
      <w:r w:rsidRPr="00377DDF">
        <w:rPr>
          <w:rFonts w:ascii="Times New Roman" w:hAnsi="Times New Roman"/>
          <w:sz w:val="24"/>
          <w:szCs w:val="24"/>
          <w:lang w:eastAsia="ru-RU"/>
        </w:rPr>
        <w:t>;</w:t>
      </w:r>
    </w:p>
    <w:p w:rsidR="009003A2" w:rsidRPr="00377DDF" w:rsidRDefault="009003A2" w:rsidP="00377DDF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77DDF">
        <w:rPr>
          <w:rFonts w:ascii="Times New Roman" w:hAnsi="Times New Roman"/>
          <w:sz w:val="24"/>
          <w:szCs w:val="24"/>
          <w:lang w:eastAsia="ru-RU"/>
        </w:rPr>
        <w:t>оригинальность идеи;</w:t>
      </w:r>
    </w:p>
    <w:p w:rsidR="009003A2" w:rsidRPr="00377DDF" w:rsidRDefault="009003A2" w:rsidP="00377DDF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позитивная интонация;</w:t>
      </w:r>
    </w:p>
    <w:p w:rsidR="009003A2" w:rsidRPr="00377DDF" w:rsidRDefault="009003A2" w:rsidP="00377DDF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77DDF">
        <w:rPr>
          <w:rFonts w:ascii="Times New Roman" w:hAnsi="Times New Roman"/>
          <w:sz w:val="24"/>
          <w:szCs w:val="24"/>
          <w:lang w:eastAsia="ru-RU"/>
        </w:rPr>
        <w:t>техника и качество исполнения. </w:t>
      </w:r>
    </w:p>
    <w:p w:rsidR="009003A2" w:rsidRPr="00377DDF" w:rsidRDefault="009003A2" w:rsidP="00377DD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77DDF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 </w:t>
      </w:r>
    </w:p>
    <w:p w:rsidR="009003A2" w:rsidRPr="00377DDF" w:rsidRDefault="009003A2" w:rsidP="00377DD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77DDF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3. Требования к конкурсной работе.</w:t>
      </w:r>
    </w:p>
    <w:p w:rsidR="009003A2" w:rsidRPr="00377DDF" w:rsidRDefault="009003A2" w:rsidP="00377DD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77DDF">
        <w:rPr>
          <w:rFonts w:ascii="Times New Roman" w:hAnsi="Times New Roman"/>
          <w:b/>
          <w:bCs/>
          <w:sz w:val="24"/>
          <w:szCs w:val="24"/>
          <w:lang w:eastAsia="ru-RU"/>
        </w:rPr>
        <w:t>3.1.</w:t>
      </w:r>
      <w:r w:rsidRPr="00377DDF">
        <w:rPr>
          <w:rFonts w:ascii="Times New Roman" w:hAnsi="Times New Roman"/>
          <w:sz w:val="24"/>
          <w:szCs w:val="24"/>
          <w:lang w:eastAsia="ru-RU"/>
        </w:rPr>
        <w:t xml:space="preserve"> Под конкурсной работой (далее - фоторабота) подразумевается изображение в цифровом формате (jpg </w:t>
      </w:r>
      <w:r>
        <w:rPr>
          <w:rFonts w:ascii="Times New Roman" w:hAnsi="Times New Roman"/>
          <w:sz w:val="24"/>
          <w:szCs w:val="24"/>
          <w:lang w:eastAsia="ru-RU"/>
        </w:rPr>
        <w:t>или jpeg)</w:t>
      </w:r>
      <w:r w:rsidRPr="00377DDF">
        <w:rPr>
          <w:rFonts w:ascii="Times New Roman" w:hAnsi="Times New Roman"/>
          <w:sz w:val="24"/>
          <w:szCs w:val="24"/>
          <w:lang w:eastAsia="ru-RU"/>
        </w:rPr>
        <w:t>, разрешение - 300dpi (точек на дюйм).</w:t>
      </w:r>
    </w:p>
    <w:p w:rsidR="009003A2" w:rsidRPr="00377DDF" w:rsidRDefault="009003A2" w:rsidP="00377DD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77DDF">
        <w:rPr>
          <w:rFonts w:ascii="Times New Roman" w:hAnsi="Times New Roman"/>
          <w:b/>
          <w:bCs/>
          <w:sz w:val="24"/>
          <w:szCs w:val="24"/>
          <w:lang w:eastAsia="ru-RU"/>
        </w:rPr>
        <w:t>3.2.</w:t>
      </w:r>
      <w:r w:rsidRPr="00377DDF">
        <w:rPr>
          <w:rFonts w:ascii="Times New Roman" w:hAnsi="Times New Roman"/>
          <w:sz w:val="24"/>
          <w:szCs w:val="24"/>
          <w:lang w:eastAsia="ru-RU"/>
        </w:rPr>
        <w:t xml:space="preserve"> Выдвигая фотографии на конкурс, участник тем самым подтверждает свое авторство на фотоработы. За нарушение данного пункта </w:t>
      </w:r>
      <w:r>
        <w:rPr>
          <w:rFonts w:ascii="Times New Roman" w:hAnsi="Times New Roman"/>
          <w:sz w:val="24"/>
          <w:szCs w:val="24"/>
          <w:lang w:eastAsia="ru-RU"/>
        </w:rPr>
        <w:t xml:space="preserve">условий </w:t>
      </w:r>
      <w:r w:rsidRPr="00377DDF">
        <w:rPr>
          <w:rFonts w:ascii="Times New Roman" w:hAnsi="Times New Roman"/>
          <w:sz w:val="24"/>
          <w:szCs w:val="24"/>
          <w:lang w:eastAsia="ru-RU"/>
        </w:rPr>
        <w:t>организаторы конкурса ответственности не несут.</w:t>
      </w:r>
    </w:p>
    <w:p w:rsidR="009003A2" w:rsidRPr="00E56781" w:rsidRDefault="009003A2" w:rsidP="0024776C">
      <w:pPr>
        <w:pStyle w:val="BodyTextIndent"/>
        <w:ind w:left="0" w:firstLine="284"/>
        <w:jc w:val="both"/>
        <w:rPr>
          <w:sz w:val="22"/>
          <w:szCs w:val="22"/>
        </w:rPr>
      </w:pPr>
      <w:r w:rsidRPr="00E56781">
        <w:rPr>
          <w:b/>
          <w:bCs/>
          <w:sz w:val="24"/>
          <w:szCs w:val="24"/>
        </w:rPr>
        <w:t>3.3.</w:t>
      </w:r>
      <w:r w:rsidRPr="00377DDF">
        <w:rPr>
          <w:sz w:val="24"/>
          <w:szCs w:val="24"/>
        </w:rPr>
        <w:t> Тематика фоторабот должна соответствовать концепции конкурса</w:t>
      </w:r>
      <w:r w:rsidRPr="00E56781">
        <w:rPr>
          <w:sz w:val="24"/>
          <w:szCs w:val="24"/>
        </w:rPr>
        <w:t xml:space="preserve">: </w:t>
      </w:r>
      <w:r w:rsidRPr="00E56781">
        <w:rPr>
          <w:sz w:val="22"/>
          <w:szCs w:val="22"/>
        </w:rPr>
        <w:t>величание женщины-матери, беременных женщин, детей.</w:t>
      </w:r>
    </w:p>
    <w:p w:rsidR="009003A2" w:rsidRPr="00377DDF" w:rsidRDefault="009003A2" w:rsidP="00377DD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56781">
        <w:rPr>
          <w:rFonts w:ascii="Times New Roman" w:hAnsi="Times New Roman"/>
          <w:sz w:val="24"/>
          <w:szCs w:val="24"/>
          <w:lang w:eastAsia="ru-RU"/>
        </w:rPr>
        <w:t xml:space="preserve">Необходимо обозначить название фотоработы. </w:t>
      </w:r>
      <w:r w:rsidRPr="00377DDF">
        <w:rPr>
          <w:rFonts w:ascii="Times New Roman" w:hAnsi="Times New Roman"/>
          <w:sz w:val="24"/>
          <w:szCs w:val="24"/>
          <w:lang w:eastAsia="ru-RU"/>
        </w:rPr>
        <w:t>Фотоработы могут содержать авторские комментарии в соответствии с общей концепцией конкурса.</w:t>
      </w:r>
    </w:p>
    <w:p w:rsidR="009003A2" w:rsidRPr="00377DDF" w:rsidRDefault="009003A2" w:rsidP="00377DD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77DDF">
        <w:rPr>
          <w:rFonts w:ascii="Times New Roman" w:hAnsi="Times New Roman"/>
          <w:b/>
          <w:bCs/>
          <w:sz w:val="24"/>
          <w:szCs w:val="24"/>
          <w:lang w:eastAsia="ru-RU"/>
        </w:rPr>
        <w:t>3.5.</w:t>
      </w:r>
      <w:r w:rsidRPr="00377DDF">
        <w:rPr>
          <w:rFonts w:ascii="Times New Roman" w:hAnsi="Times New Roman"/>
          <w:sz w:val="24"/>
          <w:szCs w:val="24"/>
          <w:lang w:eastAsia="ru-RU"/>
        </w:rPr>
        <w:t> Автором может быть заявлено для участия в конкурсе не более 3 фоторабот. Для участия в конкурсе жюри отбирает и оценивает 2 фотоработы. Каждая из них участвует самостоятельно и оценивается отдельно.</w:t>
      </w:r>
    </w:p>
    <w:p w:rsidR="009003A2" w:rsidRPr="00377DDF" w:rsidRDefault="009003A2" w:rsidP="00377DD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77DDF">
        <w:rPr>
          <w:rFonts w:ascii="Times New Roman" w:hAnsi="Times New Roman"/>
          <w:sz w:val="24"/>
          <w:szCs w:val="24"/>
          <w:lang w:eastAsia="ru-RU"/>
        </w:rPr>
        <w:t> </w:t>
      </w:r>
    </w:p>
    <w:p w:rsidR="009003A2" w:rsidRPr="00377DDF" w:rsidRDefault="009003A2" w:rsidP="00377DD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77DDF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4. Порядок и сроки проведения конкурса.</w:t>
      </w:r>
    </w:p>
    <w:p w:rsidR="009003A2" w:rsidRPr="00377DDF" w:rsidRDefault="009003A2" w:rsidP="00377DD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77DDF">
        <w:rPr>
          <w:rFonts w:ascii="Times New Roman" w:hAnsi="Times New Roman"/>
          <w:b/>
          <w:bCs/>
          <w:sz w:val="24"/>
          <w:szCs w:val="24"/>
          <w:lang w:eastAsia="ru-RU"/>
        </w:rPr>
        <w:t>4.1.</w:t>
      </w:r>
      <w:r w:rsidRPr="00377DDF">
        <w:rPr>
          <w:rFonts w:ascii="Times New Roman" w:hAnsi="Times New Roman"/>
          <w:sz w:val="24"/>
          <w:szCs w:val="24"/>
          <w:lang w:eastAsia="ru-RU"/>
        </w:rPr>
        <w:t> Для участия в конкурсе необходимо фотографии на электронном носителе передать членам жюри</w:t>
      </w:r>
      <w:r>
        <w:rPr>
          <w:rFonts w:ascii="Times New Roman" w:hAnsi="Times New Roman"/>
          <w:sz w:val="24"/>
          <w:szCs w:val="24"/>
          <w:lang w:eastAsia="ru-RU"/>
        </w:rPr>
        <w:t xml:space="preserve"> по электронному адресу </w:t>
      </w:r>
      <w:r w:rsidRPr="00377DDF">
        <w:rPr>
          <w:rFonts w:ascii="Times New Roman" w:hAnsi="Times New Roman"/>
          <w:sz w:val="24"/>
          <w:szCs w:val="24"/>
          <w:lang w:eastAsia="ru-RU"/>
        </w:rPr>
        <w:t xml:space="preserve">fertt@inbox.ru. К фотографиям прилагаются сведения об участнике (авторе работ) в произвольной форме (Ф.И.О. автора, </w:t>
      </w:r>
      <w:r>
        <w:rPr>
          <w:rFonts w:ascii="Times New Roman" w:hAnsi="Times New Roman"/>
          <w:sz w:val="24"/>
          <w:szCs w:val="24"/>
          <w:lang w:eastAsia="ru-RU"/>
        </w:rPr>
        <w:t>возраст</w:t>
      </w:r>
      <w:r w:rsidRPr="00377DDF">
        <w:rPr>
          <w:rFonts w:ascii="Times New Roman" w:hAnsi="Times New Roman"/>
          <w:sz w:val="24"/>
          <w:szCs w:val="24"/>
          <w:lang w:eastAsia="ru-RU"/>
        </w:rPr>
        <w:t xml:space="preserve"> и название работы).</w:t>
      </w:r>
    </w:p>
    <w:p w:rsidR="009003A2" w:rsidRPr="00377DDF" w:rsidRDefault="009003A2" w:rsidP="00377DD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77DDF">
        <w:rPr>
          <w:rFonts w:ascii="Times New Roman" w:hAnsi="Times New Roman"/>
          <w:b/>
          <w:bCs/>
          <w:sz w:val="24"/>
          <w:szCs w:val="24"/>
          <w:lang w:eastAsia="ru-RU"/>
        </w:rPr>
        <w:t>4.2.</w:t>
      </w:r>
      <w:r w:rsidRPr="00377DDF">
        <w:rPr>
          <w:rFonts w:ascii="Times New Roman" w:hAnsi="Times New Roman"/>
          <w:sz w:val="24"/>
          <w:szCs w:val="24"/>
          <w:lang w:eastAsia="ru-RU"/>
        </w:rPr>
        <w:t> Фотоработы принимаются 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с 20 мая </w:t>
      </w:r>
      <w:r w:rsidRPr="00377DDF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1</w:t>
      </w:r>
      <w:r w:rsidRPr="00377DDF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сентября</w:t>
      </w:r>
      <w:r w:rsidRPr="00377DDF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201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5</w:t>
      </w:r>
      <w:r w:rsidRPr="00377DDF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года.</w:t>
      </w:r>
    </w:p>
    <w:p w:rsidR="009003A2" w:rsidRPr="00377DDF" w:rsidRDefault="009003A2" w:rsidP="00377DD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77DDF">
        <w:rPr>
          <w:rFonts w:ascii="Times New Roman" w:hAnsi="Times New Roman"/>
          <w:b/>
          <w:bCs/>
          <w:sz w:val="24"/>
          <w:szCs w:val="24"/>
          <w:lang w:eastAsia="ru-RU"/>
        </w:rPr>
        <w:t>4.3.</w:t>
      </w:r>
      <w:r w:rsidRPr="00377DDF">
        <w:rPr>
          <w:rFonts w:ascii="Times New Roman" w:hAnsi="Times New Roman"/>
          <w:sz w:val="24"/>
          <w:szCs w:val="24"/>
          <w:lang w:eastAsia="ru-RU"/>
        </w:rPr>
        <w:t> Фотоработы, которые будут предоставлены позже указанного срока, к участию в конкурсе не допускаются.</w:t>
      </w:r>
    </w:p>
    <w:p w:rsidR="009003A2" w:rsidRPr="00377DDF" w:rsidRDefault="009003A2" w:rsidP="00377DD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77DDF">
        <w:rPr>
          <w:rFonts w:ascii="Times New Roman" w:hAnsi="Times New Roman"/>
          <w:sz w:val="24"/>
          <w:szCs w:val="24"/>
          <w:lang w:eastAsia="ru-RU"/>
        </w:rPr>
        <w:t> </w:t>
      </w:r>
    </w:p>
    <w:p w:rsidR="009003A2" w:rsidRPr="00377DDF" w:rsidRDefault="009003A2" w:rsidP="00377DD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77DDF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5. Порядок определения и награждения победителей.</w:t>
      </w:r>
    </w:p>
    <w:p w:rsidR="009003A2" w:rsidRPr="00377DDF" w:rsidRDefault="009003A2" w:rsidP="00377DD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77DDF">
        <w:rPr>
          <w:rFonts w:ascii="Times New Roman" w:hAnsi="Times New Roman"/>
          <w:b/>
          <w:bCs/>
          <w:sz w:val="24"/>
          <w:szCs w:val="24"/>
          <w:lang w:eastAsia="ru-RU"/>
        </w:rPr>
        <w:t>5.1. </w:t>
      </w:r>
      <w:r w:rsidRPr="00377DDF">
        <w:rPr>
          <w:rFonts w:ascii="Times New Roman" w:hAnsi="Times New Roman"/>
          <w:sz w:val="24"/>
          <w:szCs w:val="24"/>
          <w:lang w:eastAsia="ru-RU"/>
        </w:rPr>
        <w:t>Подведение итогов Конкурса состоится  </w:t>
      </w:r>
      <w:r w:rsidRPr="00377DDF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до 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15</w:t>
      </w:r>
      <w:r w:rsidRPr="00377DDF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сентября</w:t>
      </w:r>
      <w:r w:rsidRPr="00377DDF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smartTag w:uri="urn:schemas-microsoft-com:office:smarttags" w:element="metricconverter">
        <w:smartTagPr>
          <w:attr w:name="ProductID" w:val="2015 г"/>
        </w:smartTagPr>
        <w:r w:rsidRPr="00377DDF">
          <w:rPr>
            <w:rFonts w:ascii="Times New Roman" w:hAnsi="Times New Roman"/>
            <w:b/>
            <w:bCs/>
            <w:sz w:val="24"/>
            <w:szCs w:val="24"/>
            <w:lang w:eastAsia="ru-RU"/>
          </w:rPr>
          <w:t>201</w:t>
        </w:r>
        <w:r>
          <w:rPr>
            <w:rFonts w:ascii="Times New Roman" w:hAnsi="Times New Roman"/>
            <w:b/>
            <w:bCs/>
            <w:sz w:val="24"/>
            <w:szCs w:val="24"/>
            <w:lang w:eastAsia="ru-RU"/>
          </w:rPr>
          <w:t>5</w:t>
        </w:r>
        <w:r w:rsidRPr="00377DDF">
          <w:rPr>
            <w:rFonts w:ascii="Times New Roman" w:hAnsi="Times New Roman"/>
            <w:b/>
            <w:bCs/>
            <w:sz w:val="24"/>
            <w:szCs w:val="24"/>
            <w:lang w:eastAsia="ru-RU"/>
          </w:rPr>
          <w:t xml:space="preserve"> г</w:t>
        </w:r>
      </w:smartTag>
      <w:r w:rsidRPr="00377DDF">
        <w:rPr>
          <w:rFonts w:ascii="Times New Roman" w:hAnsi="Times New Roman"/>
          <w:b/>
          <w:bCs/>
          <w:sz w:val="24"/>
          <w:szCs w:val="24"/>
          <w:lang w:eastAsia="ru-RU"/>
        </w:rPr>
        <w:t>.</w:t>
      </w:r>
    </w:p>
    <w:p w:rsidR="009003A2" w:rsidRPr="00377DDF" w:rsidRDefault="009003A2" w:rsidP="00377DD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77DDF">
        <w:rPr>
          <w:rFonts w:ascii="Times New Roman" w:hAnsi="Times New Roman"/>
          <w:b/>
          <w:bCs/>
          <w:sz w:val="24"/>
          <w:szCs w:val="24"/>
          <w:lang w:eastAsia="ru-RU"/>
        </w:rPr>
        <w:t>5.2. </w:t>
      </w:r>
      <w:r w:rsidRPr="00377DDF">
        <w:rPr>
          <w:rFonts w:ascii="Times New Roman" w:hAnsi="Times New Roman"/>
          <w:sz w:val="24"/>
          <w:szCs w:val="24"/>
          <w:lang w:eastAsia="ru-RU"/>
        </w:rPr>
        <w:t xml:space="preserve">Для оценки фоторабот, заявленных на Конкурс, формируется комиссия численностью </w:t>
      </w:r>
      <w:r>
        <w:rPr>
          <w:rFonts w:ascii="Times New Roman" w:hAnsi="Times New Roman"/>
          <w:sz w:val="24"/>
          <w:szCs w:val="24"/>
          <w:lang w:eastAsia="ru-RU"/>
        </w:rPr>
        <w:t>6</w:t>
      </w:r>
      <w:r w:rsidRPr="00377DDF">
        <w:rPr>
          <w:rFonts w:ascii="Times New Roman" w:hAnsi="Times New Roman"/>
          <w:sz w:val="24"/>
          <w:szCs w:val="24"/>
          <w:lang w:eastAsia="ru-RU"/>
        </w:rPr>
        <w:t xml:space="preserve"> (</w:t>
      </w:r>
      <w:r>
        <w:rPr>
          <w:rFonts w:ascii="Times New Roman" w:hAnsi="Times New Roman"/>
          <w:sz w:val="24"/>
          <w:szCs w:val="24"/>
          <w:lang w:eastAsia="ru-RU"/>
        </w:rPr>
        <w:t>шесть</w:t>
      </w:r>
      <w:r w:rsidRPr="00377DDF">
        <w:rPr>
          <w:rFonts w:ascii="Times New Roman" w:hAnsi="Times New Roman"/>
          <w:sz w:val="24"/>
          <w:szCs w:val="24"/>
          <w:lang w:eastAsia="ru-RU"/>
        </w:rPr>
        <w:t xml:space="preserve">) человек из числа </w:t>
      </w:r>
      <w:r>
        <w:rPr>
          <w:rFonts w:ascii="Times New Roman" w:hAnsi="Times New Roman"/>
          <w:sz w:val="24"/>
          <w:szCs w:val="24"/>
          <w:lang w:eastAsia="ru-RU"/>
        </w:rPr>
        <w:t>преподавателей и студентов « АГАО»</w:t>
      </w:r>
      <w:r w:rsidRPr="00377DDF">
        <w:rPr>
          <w:rFonts w:ascii="Times New Roman" w:hAnsi="Times New Roman"/>
          <w:sz w:val="24"/>
          <w:szCs w:val="24"/>
          <w:lang w:eastAsia="ru-RU"/>
        </w:rPr>
        <w:t>.</w:t>
      </w:r>
    </w:p>
    <w:p w:rsidR="009003A2" w:rsidRDefault="009003A2" w:rsidP="00377DD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77DDF">
        <w:rPr>
          <w:rFonts w:ascii="Times New Roman" w:hAnsi="Times New Roman"/>
          <w:b/>
          <w:bCs/>
          <w:sz w:val="24"/>
          <w:szCs w:val="24"/>
          <w:lang w:eastAsia="ru-RU"/>
        </w:rPr>
        <w:t>5.3. </w:t>
      </w:r>
      <w:r w:rsidRPr="00FF508F">
        <w:rPr>
          <w:rFonts w:ascii="Times New Roman" w:hAnsi="Times New Roman"/>
          <w:sz w:val="24"/>
          <w:szCs w:val="24"/>
          <w:lang w:eastAsia="ru-RU"/>
        </w:rPr>
        <w:t>Секретарь Комиссии</w:t>
      </w:r>
      <w:r>
        <w:rPr>
          <w:rFonts w:ascii="Times New Roman" w:hAnsi="Times New Roman"/>
          <w:sz w:val="24"/>
          <w:szCs w:val="24"/>
          <w:lang w:eastAsia="ru-RU"/>
        </w:rPr>
        <w:t xml:space="preserve"> (Гаврюшкина М.Ю.)</w:t>
      </w:r>
      <w:r w:rsidRPr="00FF508F">
        <w:rPr>
          <w:rFonts w:ascii="Times New Roman" w:hAnsi="Times New Roman"/>
          <w:sz w:val="24"/>
          <w:szCs w:val="24"/>
          <w:lang w:eastAsia="ru-RU"/>
        </w:rPr>
        <w:t xml:space="preserve"> присваивает</w:t>
      </w:r>
      <w:r>
        <w:rPr>
          <w:rFonts w:ascii="Times New Roman" w:hAnsi="Times New Roman"/>
          <w:sz w:val="24"/>
          <w:szCs w:val="24"/>
          <w:lang w:eastAsia="ru-RU"/>
        </w:rPr>
        <w:t xml:space="preserve"> каждой фотоработе цифровой код.</w:t>
      </w:r>
    </w:p>
    <w:p w:rsidR="009003A2" w:rsidRPr="00377DDF" w:rsidRDefault="009003A2" w:rsidP="00377DD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F508F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377DDF">
        <w:rPr>
          <w:rFonts w:ascii="Times New Roman" w:hAnsi="Times New Roman"/>
          <w:b/>
          <w:bCs/>
          <w:sz w:val="24"/>
          <w:szCs w:val="24"/>
          <w:lang w:eastAsia="ru-RU"/>
        </w:rPr>
        <w:t>5.4. </w:t>
      </w:r>
      <w:r w:rsidRPr="00377DDF">
        <w:rPr>
          <w:rFonts w:ascii="Times New Roman" w:hAnsi="Times New Roman"/>
          <w:sz w:val="24"/>
          <w:szCs w:val="24"/>
          <w:lang w:eastAsia="ru-RU"/>
        </w:rPr>
        <w:t xml:space="preserve">Члены Комиссии оценивают каждую фотоработу по критериям, указанным в пп. 2 настоящих Условий, в баллах от 0 до 5. Победители определяются на основе суммарной балльной оценки фоторабот, выставляемой членами Комиссии по пятибалльной шкале по каждому из критериев оценки фоторабот представленных на Конкурс. Максимально возможный уровень балльной оценки фоторабот – </w:t>
      </w:r>
      <w:r w:rsidRPr="00FF508F">
        <w:rPr>
          <w:rFonts w:ascii="Times New Roman" w:hAnsi="Times New Roman"/>
          <w:sz w:val="24"/>
          <w:szCs w:val="24"/>
          <w:lang w:eastAsia="ru-RU"/>
        </w:rPr>
        <w:t>25 баллов</w:t>
      </w:r>
      <w:r w:rsidRPr="00377DDF">
        <w:rPr>
          <w:rFonts w:ascii="Times New Roman" w:hAnsi="Times New Roman"/>
          <w:sz w:val="24"/>
          <w:szCs w:val="24"/>
          <w:lang w:eastAsia="ru-RU"/>
        </w:rPr>
        <w:t xml:space="preserve"> (все критерии оценены в 5 баллов).</w:t>
      </w:r>
    </w:p>
    <w:p w:rsidR="009003A2" w:rsidRDefault="009003A2" w:rsidP="00377DD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77DDF">
        <w:rPr>
          <w:rFonts w:ascii="Times New Roman" w:hAnsi="Times New Roman"/>
          <w:b/>
          <w:bCs/>
          <w:sz w:val="24"/>
          <w:szCs w:val="24"/>
          <w:lang w:eastAsia="ru-RU"/>
        </w:rPr>
        <w:t>5.5. </w:t>
      </w:r>
      <w:r w:rsidRPr="00377DDF">
        <w:rPr>
          <w:rFonts w:ascii="Times New Roman" w:hAnsi="Times New Roman"/>
          <w:sz w:val="24"/>
          <w:szCs w:val="24"/>
          <w:lang w:eastAsia="ru-RU"/>
        </w:rPr>
        <w:t>Фотоработы, набравшие максимальное количество баллов становятся лучшими, а авторы данных фоторабот — победителями Конкурса</w:t>
      </w:r>
      <w:r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:rsidR="009003A2" w:rsidRPr="00377DDF" w:rsidRDefault="009003A2" w:rsidP="00377DD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77DDF">
        <w:rPr>
          <w:rFonts w:ascii="Times New Roman" w:hAnsi="Times New Roman"/>
          <w:b/>
          <w:bCs/>
          <w:sz w:val="24"/>
          <w:szCs w:val="24"/>
          <w:lang w:eastAsia="ru-RU"/>
        </w:rPr>
        <w:t>5.6. </w:t>
      </w:r>
      <w:r w:rsidRPr="00377DDF">
        <w:rPr>
          <w:rFonts w:ascii="Times New Roman" w:hAnsi="Times New Roman"/>
          <w:sz w:val="24"/>
          <w:szCs w:val="24"/>
          <w:lang w:eastAsia="ru-RU"/>
        </w:rPr>
        <w:t>В случае если несколько фоторабот набрали одинаковое количество баллов, Комиссия проводит дополнительное рассмотрение, в процессе которого каждый член Комиссии расставляет лидирующие фотоработы по местам с первого по третье. Разделение призовых мест между двумя участниками, набравшими равное количество баллов, не допускается.</w:t>
      </w:r>
    </w:p>
    <w:p w:rsidR="009003A2" w:rsidRPr="00377DDF" w:rsidRDefault="009003A2" w:rsidP="00377DD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77DDF">
        <w:rPr>
          <w:rFonts w:ascii="Times New Roman" w:hAnsi="Times New Roman"/>
          <w:b/>
          <w:bCs/>
          <w:sz w:val="24"/>
          <w:szCs w:val="24"/>
          <w:lang w:eastAsia="ru-RU"/>
        </w:rPr>
        <w:t>5.7. </w:t>
      </w:r>
      <w:r w:rsidRPr="00377DDF">
        <w:rPr>
          <w:rFonts w:ascii="Times New Roman" w:hAnsi="Times New Roman"/>
          <w:sz w:val="24"/>
          <w:szCs w:val="24"/>
          <w:lang w:eastAsia="ru-RU"/>
        </w:rPr>
        <w:t xml:space="preserve">Организатор Конкурса оставляет за собой право изменить сроки предоставления фоторабот и подведения итогов Конкурса с условием предварительного размещения соответствующей информации на </w:t>
      </w:r>
      <w:r>
        <w:rPr>
          <w:rFonts w:ascii="Times New Roman" w:hAnsi="Times New Roman"/>
          <w:sz w:val="24"/>
          <w:szCs w:val="24"/>
          <w:lang w:eastAsia="ru-RU"/>
        </w:rPr>
        <w:t>сайте «АГАО им. В.М. Шукшина»</w:t>
      </w:r>
      <w:r w:rsidRPr="00377DDF">
        <w:rPr>
          <w:rFonts w:ascii="Times New Roman" w:hAnsi="Times New Roman"/>
          <w:sz w:val="24"/>
          <w:szCs w:val="24"/>
          <w:lang w:eastAsia="ru-RU"/>
        </w:rPr>
        <w:t xml:space="preserve"> на Интернет-сайте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377DDF">
        <w:rPr>
          <w:rFonts w:ascii="Times New Roman" w:hAnsi="Times New Roman"/>
          <w:b/>
          <w:bCs/>
          <w:sz w:val="24"/>
          <w:szCs w:val="24"/>
          <w:lang w:val="en-US" w:eastAsia="ru-RU"/>
        </w:rPr>
        <w:t>http</w:t>
      </w:r>
      <w:r w:rsidRPr="00377DDF">
        <w:rPr>
          <w:rFonts w:ascii="Times New Roman" w:hAnsi="Times New Roman"/>
          <w:b/>
          <w:bCs/>
          <w:sz w:val="24"/>
          <w:szCs w:val="24"/>
          <w:lang w:eastAsia="ru-RU"/>
        </w:rPr>
        <w:t>://</w:t>
      </w:r>
      <w:r w:rsidRPr="00377DDF">
        <w:rPr>
          <w:rFonts w:ascii="Times New Roman" w:hAnsi="Times New Roman"/>
          <w:b/>
          <w:bCs/>
          <w:sz w:val="24"/>
          <w:szCs w:val="24"/>
          <w:lang w:val="en-US" w:eastAsia="ru-RU"/>
        </w:rPr>
        <w:t>www</w:t>
      </w:r>
      <w:r w:rsidRPr="00377DDF">
        <w:rPr>
          <w:rFonts w:ascii="Times New Roman" w:hAnsi="Times New Roman"/>
          <w:b/>
          <w:bCs/>
          <w:sz w:val="24"/>
          <w:szCs w:val="24"/>
          <w:lang w:eastAsia="ru-RU"/>
        </w:rPr>
        <w:t>2.</w:t>
      </w:r>
      <w:r w:rsidRPr="00377DDF">
        <w:rPr>
          <w:rFonts w:ascii="Times New Roman" w:hAnsi="Times New Roman"/>
          <w:b/>
          <w:bCs/>
          <w:sz w:val="24"/>
          <w:szCs w:val="24"/>
          <w:lang w:val="en-US" w:eastAsia="ru-RU"/>
        </w:rPr>
        <w:t>bigpi</w:t>
      </w:r>
      <w:r w:rsidRPr="00377DDF">
        <w:rPr>
          <w:rFonts w:ascii="Times New Roman" w:hAnsi="Times New Roman"/>
          <w:b/>
          <w:bCs/>
          <w:sz w:val="24"/>
          <w:szCs w:val="24"/>
          <w:lang w:eastAsia="ru-RU"/>
        </w:rPr>
        <w:t>.</w:t>
      </w:r>
      <w:r w:rsidRPr="00377DDF">
        <w:rPr>
          <w:rFonts w:ascii="Times New Roman" w:hAnsi="Times New Roman"/>
          <w:b/>
          <w:bCs/>
          <w:sz w:val="24"/>
          <w:szCs w:val="24"/>
          <w:lang w:val="en-US" w:eastAsia="ru-RU"/>
        </w:rPr>
        <w:t>biysk</w:t>
      </w:r>
      <w:r w:rsidRPr="00377DDF">
        <w:rPr>
          <w:rFonts w:ascii="Times New Roman" w:hAnsi="Times New Roman"/>
          <w:b/>
          <w:bCs/>
          <w:sz w:val="24"/>
          <w:szCs w:val="24"/>
          <w:lang w:eastAsia="ru-RU"/>
        </w:rPr>
        <w:t>.</w:t>
      </w:r>
      <w:r w:rsidRPr="00377DDF">
        <w:rPr>
          <w:rFonts w:ascii="Times New Roman" w:hAnsi="Times New Roman"/>
          <w:b/>
          <w:bCs/>
          <w:sz w:val="24"/>
          <w:szCs w:val="24"/>
          <w:lang w:val="en-US" w:eastAsia="ru-RU"/>
        </w:rPr>
        <w:t>ru</w:t>
      </w:r>
      <w:r w:rsidRPr="00377DDF">
        <w:rPr>
          <w:rFonts w:ascii="Times New Roman" w:hAnsi="Times New Roman"/>
          <w:b/>
          <w:bCs/>
          <w:sz w:val="24"/>
          <w:szCs w:val="24"/>
          <w:lang w:eastAsia="ru-RU"/>
        </w:rPr>
        <w:t>.</w:t>
      </w:r>
    </w:p>
    <w:p w:rsidR="009003A2" w:rsidRPr="00377DDF" w:rsidRDefault="009003A2" w:rsidP="00377DD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77DDF">
        <w:rPr>
          <w:rFonts w:ascii="Times New Roman" w:hAnsi="Times New Roman"/>
          <w:b/>
          <w:bCs/>
          <w:sz w:val="24"/>
          <w:szCs w:val="24"/>
          <w:lang w:eastAsia="ru-RU"/>
        </w:rPr>
        <w:t>5.8.</w:t>
      </w:r>
      <w:r w:rsidRPr="00377DDF">
        <w:rPr>
          <w:rFonts w:ascii="Times New Roman" w:hAnsi="Times New Roman"/>
          <w:sz w:val="24"/>
          <w:szCs w:val="24"/>
          <w:lang w:eastAsia="ru-RU"/>
        </w:rPr>
        <w:t> Все желающие принять участие в оценке фоторабот могут отметить понравившиеся фотоработы на сайте. Фоторабота, набравшая большинство голосов будет объявлена победившей в номинации «Приз зрительских симпатий».</w:t>
      </w:r>
    </w:p>
    <w:p w:rsidR="009003A2" w:rsidRPr="00377DDF" w:rsidRDefault="009003A2" w:rsidP="00377DD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77DDF">
        <w:rPr>
          <w:rFonts w:ascii="Times New Roman" w:hAnsi="Times New Roman"/>
          <w:b/>
          <w:bCs/>
          <w:sz w:val="24"/>
          <w:szCs w:val="24"/>
          <w:lang w:eastAsia="ru-RU"/>
        </w:rPr>
        <w:t>5.8.1.</w:t>
      </w:r>
      <w:r w:rsidRPr="00377DDF">
        <w:rPr>
          <w:rFonts w:ascii="Times New Roman" w:hAnsi="Times New Roman"/>
          <w:sz w:val="24"/>
          <w:szCs w:val="24"/>
          <w:lang w:eastAsia="ru-RU"/>
        </w:rPr>
        <w:t> При голосовании действуют следующие ограничения:</w:t>
      </w:r>
    </w:p>
    <w:p w:rsidR="009003A2" w:rsidRDefault="009003A2" w:rsidP="00377DD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77DDF">
        <w:rPr>
          <w:rFonts w:ascii="Times New Roman" w:hAnsi="Times New Roman"/>
          <w:sz w:val="24"/>
          <w:szCs w:val="24"/>
          <w:lang w:eastAsia="ru-RU"/>
        </w:rPr>
        <w:t>- за одну работу можно голосовать не более одного раза;</w:t>
      </w:r>
    </w:p>
    <w:p w:rsidR="009003A2" w:rsidRPr="00377DDF" w:rsidRDefault="009003A2" w:rsidP="00377DD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77DDF">
        <w:rPr>
          <w:rFonts w:ascii="Times New Roman" w:hAnsi="Times New Roman"/>
          <w:sz w:val="24"/>
          <w:szCs w:val="24"/>
          <w:lang w:eastAsia="ru-RU"/>
        </w:rPr>
        <w:t xml:space="preserve"> - с одного IP адреса может быть отправлен только один голос.</w:t>
      </w:r>
    </w:p>
    <w:p w:rsidR="009003A2" w:rsidRPr="00377DDF" w:rsidRDefault="009003A2" w:rsidP="00377DD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77DDF">
        <w:rPr>
          <w:rFonts w:ascii="Times New Roman" w:hAnsi="Times New Roman"/>
          <w:sz w:val="24"/>
          <w:szCs w:val="24"/>
          <w:lang w:eastAsia="ru-RU"/>
        </w:rPr>
        <w:t> </w:t>
      </w:r>
    </w:p>
    <w:p w:rsidR="009003A2" w:rsidRPr="00377DDF" w:rsidRDefault="009003A2" w:rsidP="00377DD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77DDF">
        <w:rPr>
          <w:rFonts w:ascii="Times New Roman" w:hAnsi="Times New Roman"/>
          <w:sz w:val="24"/>
          <w:szCs w:val="24"/>
          <w:lang w:eastAsia="ru-RU"/>
        </w:rPr>
        <w:t> </w:t>
      </w:r>
    </w:p>
    <w:p w:rsidR="009003A2" w:rsidRPr="00C46D6F" w:rsidRDefault="009003A2" w:rsidP="00C46D6F">
      <w:pPr>
        <w:spacing w:after="0" w:line="240" w:lineRule="auto"/>
        <w:ind w:firstLine="709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C46D6F">
        <w:rPr>
          <w:rFonts w:ascii="Times New Roman" w:hAnsi="Times New Roman"/>
          <w:bCs/>
          <w:sz w:val="24"/>
          <w:szCs w:val="24"/>
          <w:lang w:eastAsia="ru-RU"/>
        </w:rPr>
        <w:t>Орг.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Pr="00C46D6F">
        <w:rPr>
          <w:rFonts w:ascii="Times New Roman" w:hAnsi="Times New Roman"/>
          <w:bCs/>
          <w:sz w:val="24"/>
          <w:szCs w:val="24"/>
          <w:lang w:eastAsia="ru-RU"/>
        </w:rPr>
        <w:t>комитет</w:t>
      </w:r>
    </w:p>
    <w:p w:rsidR="009003A2" w:rsidRDefault="009003A2" w:rsidP="00377DD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9003A2" w:rsidRPr="00377DDF" w:rsidRDefault="009003A2" w:rsidP="00B82283">
      <w:pPr>
        <w:tabs>
          <w:tab w:val="left" w:pos="3765"/>
        </w:tabs>
        <w:jc w:val="both"/>
        <w:rPr>
          <w:lang w:eastAsia="ru-RU"/>
        </w:rPr>
      </w:pPr>
    </w:p>
    <w:p w:rsidR="009003A2" w:rsidRPr="00A613A0" w:rsidRDefault="009003A2" w:rsidP="00A613A0">
      <w:pPr>
        <w:tabs>
          <w:tab w:val="left" w:pos="3765"/>
        </w:tabs>
        <w:rPr>
          <w:rFonts w:ascii="Times New Roman" w:hAnsi="Times New Roman"/>
        </w:rPr>
      </w:pPr>
    </w:p>
    <w:sectPr w:rsidR="009003A2" w:rsidRPr="00A613A0" w:rsidSect="006071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F035ED"/>
    <w:multiLevelType w:val="multilevel"/>
    <w:tmpl w:val="19681E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77DDF"/>
    <w:rsid w:val="00000A33"/>
    <w:rsid w:val="00000EA7"/>
    <w:rsid w:val="00001890"/>
    <w:rsid w:val="0000198C"/>
    <w:rsid w:val="000019AE"/>
    <w:rsid w:val="000034C7"/>
    <w:rsid w:val="00004F85"/>
    <w:rsid w:val="00005CAB"/>
    <w:rsid w:val="000069AB"/>
    <w:rsid w:val="00006FC6"/>
    <w:rsid w:val="00007326"/>
    <w:rsid w:val="00010810"/>
    <w:rsid w:val="00010826"/>
    <w:rsid w:val="000109D1"/>
    <w:rsid w:val="0001244A"/>
    <w:rsid w:val="000130B0"/>
    <w:rsid w:val="000142A7"/>
    <w:rsid w:val="0001468E"/>
    <w:rsid w:val="00014AE7"/>
    <w:rsid w:val="000150C1"/>
    <w:rsid w:val="0001654C"/>
    <w:rsid w:val="00016AC5"/>
    <w:rsid w:val="00016E5F"/>
    <w:rsid w:val="00020086"/>
    <w:rsid w:val="00021596"/>
    <w:rsid w:val="000216CB"/>
    <w:rsid w:val="00021D41"/>
    <w:rsid w:val="00022AEE"/>
    <w:rsid w:val="0002347D"/>
    <w:rsid w:val="0002377C"/>
    <w:rsid w:val="00024204"/>
    <w:rsid w:val="0002447C"/>
    <w:rsid w:val="0002468B"/>
    <w:rsid w:val="00024747"/>
    <w:rsid w:val="00026666"/>
    <w:rsid w:val="00026674"/>
    <w:rsid w:val="00030E02"/>
    <w:rsid w:val="00031751"/>
    <w:rsid w:val="0003193D"/>
    <w:rsid w:val="00033420"/>
    <w:rsid w:val="000344D9"/>
    <w:rsid w:val="00035580"/>
    <w:rsid w:val="000357B5"/>
    <w:rsid w:val="00037949"/>
    <w:rsid w:val="00037B43"/>
    <w:rsid w:val="00037F89"/>
    <w:rsid w:val="00041949"/>
    <w:rsid w:val="00042F4E"/>
    <w:rsid w:val="00043C4E"/>
    <w:rsid w:val="000443DF"/>
    <w:rsid w:val="0004560C"/>
    <w:rsid w:val="00045A33"/>
    <w:rsid w:val="00045C43"/>
    <w:rsid w:val="000460DD"/>
    <w:rsid w:val="00046D63"/>
    <w:rsid w:val="000477A3"/>
    <w:rsid w:val="000515DF"/>
    <w:rsid w:val="00052ED7"/>
    <w:rsid w:val="00052FA8"/>
    <w:rsid w:val="00053B8E"/>
    <w:rsid w:val="0005586A"/>
    <w:rsid w:val="00055C3D"/>
    <w:rsid w:val="00055D3D"/>
    <w:rsid w:val="00056073"/>
    <w:rsid w:val="000563BA"/>
    <w:rsid w:val="00057835"/>
    <w:rsid w:val="00057A1C"/>
    <w:rsid w:val="0006017D"/>
    <w:rsid w:val="00061149"/>
    <w:rsid w:val="000616BB"/>
    <w:rsid w:val="0006198F"/>
    <w:rsid w:val="00062054"/>
    <w:rsid w:val="00063123"/>
    <w:rsid w:val="0006365C"/>
    <w:rsid w:val="00063F4F"/>
    <w:rsid w:val="000650BF"/>
    <w:rsid w:val="000652B0"/>
    <w:rsid w:val="00066965"/>
    <w:rsid w:val="000669CE"/>
    <w:rsid w:val="00066FCD"/>
    <w:rsid w:val="000670C7"/>
    <w:rsid w:val="00067692"/>
    <w:rsid w:val="000704C5"/>
    <w:rsid w:val="00070DE4"/>
    <w:rsid w:val="00070E38"/>
    <w:rsid w:val="000717EE"/>
    <w:rsid w:val="00071AFB"/>
    <w:rsid w:val="000721D3"/>
    <w:rsid w:val="000725D1"/>
    <w:rsid w:val="00072A6B"/>
    <w:rsid w:val="00072ECD"/>
    <w:rsid w:val="0007566D"/>
    <w:rsid w:val="000769DE"/>
    <w:rsid w:val="00076B0B"/>
    <w:rsid w:val="00080E83"/>
    <w:rsid w:val="00081CC0"/>
    <w:rsid w:val="0008223F"/>
    <w:rsid w:val="00083AE6"/>
    <w:rsid w:val="00083F95"/>
    <w:rsid w:val="0008410F"/>
    <w:rsid w:val="00084A89"/>
    <w:rsid w:val="00084CE8"/>
    <w:rsid w:val="00084D22"/>
    <w:rsid w:val="00085EED"/>
    <w:rsid w:val="000907F7"/>
    <w:rsid w:val="00091147"/>
    <w:rsid w:val="000914A7"/>
    <w:rsid w:val="000926E7"/>
    <w:rsid w:val="000929C3"/>
    <w:rsid w:val="00092A5E"/>
    <w:rsid w:val="00092E8B"/>
    <w:rsid w:val="00094F34"/>
    <w:rsid w:val="00094F64"/>
    <w:rsid w:val="00095708"/>
    <w:rsid w:val="0009577A"/>
    <w:rsid w:val="00096A5D"/>
    <w:rsid w:val="00096C05"/>
    <w:rsid w:val="00097793"/>
    <w:rsid w:val="000A089C"/>
    <w:rsid w:val="000A210F"/>
    <w:rsid w:val="000A28F8"/>
    <w:rsid w:val="000A3384"/>
    <w:rsid w:val="000A602C"/>
    <w:rsid w:val="000A6976"/>
    <w:rsid w:val="000B0D90"/>
    <w:rsid w:val="000B184C"/>
    <w:rsid w:val="000B1979"/>
    <w:rsid w:val="000B20F5"/>
    <w:rsid w:val="000B225D"/>
    <w:rsid w:val="000B3833"/>
    <w:rsid w:val="000B664B"/>
    <w:rsid w:val="000B6A6F"/>
    <w:rsid w:val="000B6B05"/>
    <w:rsid w:val="000B7468"/>
    <w:rsid w:val="000B74CF"/>
    <w:rsid w:val="000B754A"/>
    <w:rsid w:val="000C0309"/>
    <w:rsid w:val="000C13B9"/>
    <w:rsid w:val="000C1A51"/>
    <w:rsid w:val="000C1C2E"/>
    <w:rsid w:val="000C1D9E"/>
    <w:rsid w:val="000C21C4"/>
    <w:rsid w:val="000C334E"/>
    <w:rsid w:val="000C4796"/>
    <w:rsid w:val="000C48B6"/>
    <w:rsid w:val="000C73C5"/>
    <w:rsid w:val="000C74DE"/>
    <w:rsid w:val="000D0A7C"/>
    <w:rsid w:val="000D14D8"/>
    <w:rsid w:val="000D33B0"/>
    <w:rsid w:val="000D3EF6"/>
    <w:rsid w:val="000D472E"/>
    <w:rsid w:val="000D5353"/>
    <w:rsid w:val="000D6818"/>
    <w:rsid w:val="000D7A09"/>
    <w:rsid w:val="000E14D8"/>
    <w:rsid w:val="000E1828"/>
    <w:rsid w:val="000E1B57"/>
    <w:rsid w:val="000E20E5"/>
    <w:rsid w:val="000E282E"/>
    <w:rsid w:val="000E300C"/>
    <w:rsid w:val="000E30FF"/>
    <w:rsid w:val="000E35C6"/>
    <w:rsid w:val="000E3840"/>
    <w:rsid w:val="000E4064"/>
    <w:rsid w:val="000E5DDC"/>
    <w:rsid w:val="000E6121"/>
    <w:rsid w:val="000F1ADA"/>
    <w:rsid w:val="000F1F99"/>
    <w:rsid w:val="000F38AE"/>
    <w:rsid w:val="000F3E1C"/>
    <w:rsid w:val="000F416B"/>
    <w:rsid w:val="000F5AA5"/>
    <w:rsid w:val="000F75A9"/>
    <w:rsid w:val="000F7EEF"/>
    <w:rsid w:val="001007EA"/>
    <w:rsid w:val="001010DA"/>
    <w:rsid w:val="00101640"/>
    <w:rsid w:val="00101BCD"/>
    <w:rsid w:val="001034FB"/>
    <w:rsid w:val="00103CBF"/>
    <w:rsid w:val="00104B40"/>
    <w:rsid w:val="00105342"/>
    <w:rsid w:val="00106BAD"/>
    <w:rsid w:val="001078CF"/>
    <w:rsid w:val="0011000D"/>
    <w:rsid w:val="001102CA"/>
    <w:rsid w:val="0011170D"/>
    <w:rsid w:val="00112D4A"/>
    <w:rsid w:val="0011373E"/>
    <w:rsid w:val="001137EB"/>
    <w:rsid w:val="0011499D"/>
    <w:rsid w:val="0011526D"/>
    <w:rsid w:val="00116851"/>
    <w:rsid w:val="00116A73"/>
    <w:rsid w:val="0012056A"/>
    <w:rsid w:val="0012060C"/>
    <w:rsid w:val="00120AB7"/>
    <w:rsid w:val="001235BC"/>
    <w:rsid w:val="00123719"/>
    <w:rsid w:val="00123805"/>
    <w:rsid w:val="0012440D"/>
    <w:rsid w:val="00124F83"/>
    <w:rsid w:val="0012639F"/>
    <w:rsid w:val="001263AC"/>
    <w:rsid w:val="0012735B"/>
    <w:rsid w:val="00131426"/>
    <w:rsid w:val="00133EF3"/>
    <w:rsid w:val="00134D22"/>
    <w:rsid w:val="00136002"/>
    <w:rsid w:val="00136BA5"/>
    <w:rsid w:val="0013771C"/>
    <w:rsid w:val="00140182"/>
    <w:rsid w:val="0014086A"/>
    <w:rsid w:val="00141110"/>
    <w:rsid w:val="00141CB1"/>
    <w:rsid w:val="00141E41"/>
    <w:rsid w:val="001431A8"/>
    <w:rsid w:val="00143B0A"/>
    <w:rsid w:val="00144514"/>
    <w:rsid w:val="001455C4"/>
    <w:rsid w:val="00146003"/>
    <w:rsid w:val="0014610D"/>
    <w:rsid w:val="00146B3A"/>
    <w:rsid w:val="00147511"/>
    <w:rsid w:val="0014753E"/>
    <w:rsid w:val="00147FF6"/>
    <w:rsid w:val="00150901"/>
    <w:rsid w:val="00154082"/>
    <w:rsid w:val="00154086"/>
    <w:rsid w:val="001564C6"/>
    <w:rsid w:val="00156A2F"/>
    <w:rsid w:val="0015774A"/>
    <w:rsid w:val="0015780D"/>
    <w:rsid w:val="00163012"/>
    <w:rsid w:val="00163986"/>
    <w:rsid w:val="00163B69"/>
    <w:rsid w:val="00163D75"/>
    <w:rsid w:val="00163F76"/>
    <w:rsid w:val="001655C1"/>
    <w:rsid w:val="00165CF8"/>
    <w:rsid w:val="0016699E"/>
    <w:rsid w:val="00166E3D"/>
    <w:rsid w:val="001708FD"/>
    <w:rsid w:val="00170BDC"/>
    <w:rsid w:val="00170BF4"/>
    <w:rsid w:val="0017153D"/>
    <w:rsid w:val="001717FA"/>
    <w:rsid w:val="00171EF8"/>
    <w:rsid w:val="00172E7A"/>
    <w:rsid w:val="001731CB"/>
    <w:rsid w:val="00174153"/>
    <w:rsid w:val="00175F3B"/>
    <w:rsid w:val="00176AC5"/>
    <w:rsid w:val="00176DDC"/>
    <w:rsid w:val="00176E53"/>
    <w:rsid w:val="00176FC4"/>
    <w:rsid w:val="0017768E"/>
    <w:rsid w:val="00180FF5"/>
    <w:rsid w:val="00181238"/>
    <w:rsid w:val="00181DFC"/>
    <w:rsid w:val="00183C7E"/>
    <w:rsid w:val="00183EC9"/>
    <w:rsid w:val="0018470D"/>
    <w:rsid w:val="00184946"/>
    <w:rsid w:val="00185022"/>
    <w:rsid w:val="00185C69"/>
    <w:rsid w:val="00185FDB"/>
    <w:rsid w:val="00186010"/>
    <w:rsid w:val="001863EB"/>
    <w:rsid w:val="00186F7B"/>
    <w:rsid w:val="00187A63"/>
    <w:rsid w:val="00187ED7"/>
    <w:rsid w:val="001903FE"/>
    <w:rsid w:val="00190B78"/>
    <w:rsid w:val="00190D2B"/>
    <w:rsid w:val="001917AA"/>
    <w:rsid w:val="0019322C"/>
    <w:rsid w:val="001952C4"/>
    <w:rsid w:val="0019548B"/>
    <w:rsid w:val="001954EC"/>
    <w:rsid w:val="0019662C"/>
    <w:rsid w:val="001A049F"/>
    <w:rsid w:val="001A0C56"/>
    <w:rsid w:val="001A197D"/>
    <w:rsid w:val="001A2480"/>
    <w:rsid w:val="001A3ABA"/>
    <w:rsid w:val="001A3FCE"/>
    <w:rsid w:val="001A6CD7"/>
    <w:rsid w:val="001A79CD"/>
    <w:rsid w:val="001B0A71"/>
    <w:rsid w:val="001B15D6"/>
    <w:rsid w:val="001B2BBB"/>
    <w:rsid w:val="001B4608"/>
    <w:rsid w:val="001B4774"/>
    <w:rsid w:val="001B4C0E"/>
    <w:rsid w:val="001B645A"/>
    <w:rsid w:val="001C2D5F"/>
    <w:rsid w:val="001C3154"/>
    <w:rsid w:val="001C362B"/>
    <w:rsid w:val="001C4B83"/>
    <w:rsid w:val="001C5686"/>
    <w:rsid w:val="001C6E08"/>
    <w:rsid w:val="001C6EC7"/>
    <w:rsid w:val="001C70B9"/>
    <w:rsid w:val="001D18F2"/>
    <w:rsid w:val="001D20CD"/>
    <w:rsid w:val="001D3124"/>
    <w:rsid w:val="001D33BF"/>
    <w:rsid w:val="001D33F8"/>
    <w:rsid w:val="001D3634"/>
    <w:rsid w:val="001D511D"/>
    <w:rsid w:val="001D5B06"/>
    <w:rsid w:val="001D64BF"/>
    <w:rsid w:val="001D6730"/>
    <w:rsid w:val="001D7EAB"/>
    <w:rsid w:val="001D7F3C"/>
    <w:rsid w:val="001E089F"/>
    <w:rsid w:val="001E215D"/>
    <w:rsid w:val="001E29F5"/>
    <w:rsid w:val="001E4210"/>
    <w:rsid w:val="001E42B4"/>
    <w:rsid w:val="001E4E25"/>
    <w:rsid w:val="001E4EC9"/>
    <w:rsid w:val="001E5003"/>
    <w:rsid w:val="001E67CA"/>
    <w:rsid w:val="001E67CD"/>
    <w:rsid w:val="001E6A10"/>
    <w:rsid w:val="001E6F34"/>
    <w:rsid w:val="001F2A88"/>
    <w:rsid w:val="001F2EAD"/>
    <w:rsid w:val="001F32F8"/>
    <w:rsid w:val="001F460D"/>
    <w:rsid w:val="001F4AB9"/>
    <w:rsid w:val="001F54AB"/>
    <w:rsid w:val="001F7812"/>
    <w:rsid w:val="0020036A"/>
    <w:rsid w:val="00200433"/>
    <w:rsid w:val="002004DE"/>
    <w:rsid w:val="00201168"/>
    <w:rsid w:val="0020125D"/>
    <w:rsid w:val="00203F53"/>
    <w:rsid w:val="002041AB"/>
    <w:rsid w:val="00205088"/>
    <w:rsid w:val="002064F4"/>
    <w:rsid w:val="00206825"/>
    <w:rsid w:val="00207313"/>
    <w:rsid w:val="00210F84"/>
    <w:rsid w:val="002121C9"/>
    <w:rsid w:val="002127FE"/>
    <w:rsid w:val="00212EF1"/>
    <w:rsid w:val="0021326F"/>
    <w:rsid w:val="00216167"/>
    <w:rsid w:val="00216693"/>
    <w:rsid w:val="00216909"/>
    <w:rsid w:val="00216DBE"/>
    <w:rsid w:val="002206F3"/>
    <w:rsid w:val="00220830"/>
    <w:rsid w:val="00220C2F"/>
    <w:rsid w:val="0022270E"/>
    <w:rsid w:val="0022311B"/>
    <w:rsid w:val="002231B6"/>
    <w:rsid w:val="002234C1"/>
    <w:rsid w:val="002236E1"/>
    <w:rsid w:val="00224DD7"/>
    <w:rsid w:val="00226A30"/>
    <w:rsid w:val="002306BB"/>
    <w:rsid w:val="00230731"/>
    <w:rsid w:val="00230C32"/>
    <w:rsid w:val="00230D32"/>
    <w:rsid w:val="00230F11"/>
    <w:rsid w:val="00231E9D"/>
    <w:rsid w:val="00232D5F"/>
    <w:rsid w:val="00232E79"/>
    <w:rsid w:val="002337DE"/>
    <w:rsid w:val="002339AA"/>
    <w:rsid w:val="0023418C"/>
    <w:rsid w:val="0023447D"/>
    <w:rsid w:val="00234507"/>
    <w:rsid w:val="00235075"/>
    <w:rsid w:val="00235C8C"/>
    <w:rsid w:val="0023645C"/>
    <w:rsid w:val="002364FC"/>
    <w:rsid w:val="002368E3"/>
    <w:rsid w:val="00237C6A"/>
    <w:rsid w:val="00237FF6"/>
    <w:rsid w:val="00241649"/>
    <w:rsid w:val="00241660"/>
    <w:rsid w:val="00241DFC"/>
    <w:rsid w:val="00242B6E"/>
    <w:rsid w:val="00242C90"/>
    <w:rsid w:val="00243C21"/>
    <w:rsid w:val="002440D4"/>
    <w:rsid w:val="00244306"/>
    <w:rsid w:val="00244BD9"/>
    <w:rsid w:val="00244DBB"/>
    <w:rsid w:val="0024542B"/>
    <w:rsid w:val="00245654"/>
    <w:rsid w:val="0024776C"/>
    <w:rsid w:val="00247823"/>
    <w:rsid w:val="00247C5A"/>
    <w:rsid w:val="002504C6"/>
    <w:rsid w:val="00251310"/>
    <w:rsid w:val="0025232A"/>
    <w:rsid w:val="00252627"/>
    <w:rsid w:val="00253365"/>
    <w:rsid w:val="00253FA6"/>
    <w:rsid w:val="00254A4B"/>
    <w:rsid w:val="0025637C"/>
    <w:rsid w:val="002564CF"/>
    <w:rsid w:val="00260B94"/>
    <w:rsid w:val="00260EC7"/>
    <w:rsid w:val="002629B9"/>
    <w:rsid w:val="00262D1F"/>
    <w:rsid w:val="00263CA1"/>
    <w:rsid w:val="002649BB"/>
    <w:rsid w:val="002652A1"/>
    <w:rsid w:val="002655A7"/>
    <w:rsid w:val="00265827"/>
    <w:rsid w:val="00265A0C"/>
    <w:rsid w:val="002662AC"/>
    <w:rsid w:val="002663B8"/>
    <w:rsid w:val="002669DD"/>
    <w:rsid w:val="00267456"/>
    <w:rsid w:val="00267BDC"/>
    <w:rsid w:val="00267FED"/>
    <w:rsid w:val="00270359"/>
    <w:rsid w:val="00270691"/>
    <w:rsid w:val="00271878"/>
    <w:rsid w:val="0027191B"/>
    <w:rsid w:val="002723C8"/>
    <w:rsid w:val="00273AAA"/>
    <w:rsid w:val="00274803"/>
    <w:rsid w:val="00280535"/>
    <w:rsid w:val="00280541"/>
    <w:rsid w:val="002828D5"/>
    <w:rsid w:val="00282BD0"/>
    <w:rsid w:val="00282E0F"/>
    <w:rsid w:val="0028346A"/>
    <w:rsid w:val="002836B5"/>
    <w:rsid w:val="00283890"/>
    <w:rsid w:val="002842BF"/>
    <w:rsid w:val="00285040"/>
    <w:rsid w:val="0028517A"/>
    <w:rsid w:val="0028702D"/>
    <w:rsid w:val="002901CD"/>
    <w:rsid w:val="00290479"/>
    <w:rsid w:val="00290C20"/>
    <w:rsid w:val="002915B4"/>
    <w:rsid w:val="002931D5"/>
    <w:rsid w:val="0029327B"/>
    <w:rsid w:val="002944F7"/>
    <w:rsid w:val="002948D9"/>
    <w:rsid w:val="00296F1C"/>
    <w:rsid w:val="002A00A1"/>
    <w:rsid w:val="002A0628"/>
    <w:rsid w:val="002A0A5D"/>
    <w:rsid w:val="002A0D3F"/>
    <w:rsid w:val="002A0F18"/>
    <w:rsid w:val="002A1775"/>
    <w:rsid w:val="002A1E5B"/>
    <w:rsid w:val="002A34F0"/>
    <w:rsid w:val="002A4531"/>
    <w:rsid w:val="002A4BBB"/>
    <w:rsid w:val="002A4D53"/>
    <w:rsid w:val="002A4F0F"/>
    <w:rsid w:val="002A5D84"/>
    <w:rsid w:val="002A5EDB"/>
    <w:rsid w:val="002B028D"/>
    <w:rsid w:val="002B035A"/>
    <w:rsid w:val="002B10C9"/>
    <w:rsid w:val="002B19B7"/>
    <w:rsid w:val="002B24DF"/>
    <w:rsid w:val="002B2A29"/>
    <w:rsid w:val="002B2B94"/>
    <w:rsid w:val="002B328A"/>
    <w:rsid w:val="002B504C"/>
    <w:rsid w:val="002B51DD"/>
    <w:rsid w:val="002B5B6F"/>
    <w:rsid w:val="002B60A7"/>
    <w:rsid w:val="002B64B9"/>
    <w:rsid w:val="002B662A"/>
    <w:rsid w:val="002C01EB"/>
    <w:rsid w:val="002C128F"/>
    <w:rsid w:val="002C141A"/>
    <w:rsid w:val="002C2A97"/>
    <w:rsid w:val="002C3092"/>
    <w:rsid w:val="002C36B2"/>
    <w:rsid w:val="002C3B34"/>
    <w:rsid w:val="002C41AB"/>
    <w:rsid w:val="002C4BF2"/>
    <w:rsid w:val="002C508A"/>
    <w:rsid w:val="002C6B5C"/>
    <w:rsid w:val="002C7529"/>
    <w:rsid w:val="002C7DB9"/>
    <w:rsid w:val="002D03A9"/>
    <w:rsid w:val="002D0444"/>
    <w:rsid w:val="002D0A55"/>
    <w:rsid w:val="002D1910"/>
    <w:rsid w:val="002D3283"/>
    <w:rsid w:val="002D3925"/>
    <w:rsid w:val="002D3C96"/>
    <w:rsid w:val="002D4C96"/>
    <w:rsid w:val="002D4E10"/>
    <w:rsid w:val="002D4ED3"/>
    <w:rsid w:val="002D5E95"/>
    <w:rsid w:val="002D74E4"/>
    <w:rsid w:val="002E0592"/>
    <w:rsid w:val="002E0F67"/>
    <w:rsid w:val="002E345E"/>
    <w:rsid w:val="002E4263"/>
    <w:rsid w:val="002E4A80"/>
    <w:rsid w:val="002E5723"/>
    <w:rsid w:val="002E5A99"/>
    <w:rsid w:val="002E6170"/>
    <w:rsid w:val="002E6C65"/>
    <w:rsid w:val="002E7487"/>
    <w:rsid w:val="002E79F4"/>
    <w:rsid w:val="002F102F"/>
    <w:rsid w:val="002F308B"/>
    <w:rsid w:val="002F32B6"/>
    <w:rsid w:val="002F39AE"/>
    <w:rsid w:val="002F52A5"/>
    <w:rsid w:val="002F58CA"/>
    <w:rsid w:val="002F639B"/>
    <w:rsid w:val="00300279"/>
    <w:rsid w:val="0030120B"/>
    <w:rsid w:val="00302AB0"/>
    <w:rsid w:val="00304C79"/>
    <w:rsid w:val="00304EF2"/>
    <w:rsid w:val="003060D6"/>
    <w:rsid w:val="003061D8"/>
    <w:rsid w:val="00306297"/>
    <w:rsid w:val="0030698C"/>
    <w:rsid w:val="00307240"/>
    <w:rsid w:val="0030760A"/>
    <w:rsid w:val="0031094A"/>
    <w:rsid w:val="00310963"/>
    <w:rsid w:val="003109DA"/>
    <w:rsid w:val="00311AB6"/>
    <w:rsid w:val="00311C22"/>
    <w:rsid w:val="00312BD0"/>
    <w:rsid w:val="0031313D"/>
    <w:rsid w:val="003136B1"/>
    <w:rsid w:val="003140C1"/>
    <w:rsid w:val="00314199"/>
    <w:rsid w:val="00314E9C"/>
    <w:rsid w:val="00314ED5"/>
    <w:rsid w:val="00315757"/>
    <w:rsid w:val="00315D68"/>
    <w:rsid w:val="00316912"/>
    <w:rsid w:val="003176FD"/>
    <w:rsid w:val="003179FA"/>
    <w:rsid w:val="00320EB3"/>
    <w:rsid w:val="0032175B"/>
    <w:rsid w:val="00321FF6"/>
    <w:rsid w:val="00323905"/>
    <w:rsid w:val="00323C40"/>
    <w:rsid w:val="0032510C"/>
    <w:rsid w:val="00326B48"/>
    <w:rsid w:val="00326E82"/>
    <w:rsid w:val="00327325"/>
    <w:rsid w:val="00330524"/>
    <w:rsid w:val="00331E31"/>
    <w:rsid w:val="0033304D"/>
    <w:rsid w:val="0033316B"/>
    <w:rsid w:val="00333465"/>
    <w:rsid w:val="00333BAF"/>
    <w:rsid w:val="00334911"/>
    <w:rsid w:val="00334A3C"/>
    <w:rsid w:val="003360FA"/>
    <w:rsid w:val="00343844"/>
    <w:rsid w:val="00343BB2"/>
    <w:rsid w:val="00344492"/>
    <w:rsid w:val="0034528A"/>
    <w:rsid w:val="003458E0"/>
    <w:rsid w:val="00347EDC"/>
    <w:rsid w:val="00351941"/>
    <w:rsid w:val="0035263D"/>
    <w:rsid w:val="003532B1"/>
    <w:rsid w:val="00356806"/>
    <w:rsid w:val="00357844"/>
    <w:rsid w:val="00357B01"/>
    <w:rsid w:val="003604A5"/>
    <w:rsid w:val="00363774"/>
    <w:rsid w:val="00364782"/>
    <w:rsid w:val="00366314"/>
    <w:rsid w:val="003667CB"/>
    <w:rsid w:val="0036694A"/>
    <w:rsid w:val="00366C53"/>
    <w:rsid w:val="003704AF"/>
    <w:rsid w:val="003709F5"/>
    <w:rsid w:val="00370C21"/>
    <w:rsid w:val="003758D7"/>
    <w:rsid w:val="00375B2A"/>
    <w:rsid w:val="003762A3"/>
    <w:rsid w:val="003770E1"/>
    <w:rsid w:val="00377417"/>
    <w:rsid w:val="00377537"/>
    <w:rsid w:val="0037789D"/>
    <w:rsid w:val="00377DDF"/>
    <w:rsid w:val="00380E91"/>
    <w:rsid w:val="00381518"/>
    <w:rsid w:val="00381CE5"/>
    <w:rsid w:val="00381DE0"/>
    <w:rsid w:val="00382289"/>
    <w:rsid w:val="003822E5"/>
    <w:rsid w:val="00382731"/>
    <w:rsid w:val="00384B55"/>
    <w:rsid w:val="00386379"/>
    <w:rsid w:val="0038775A"/>
    <w:rsid w:val="0039133F"/>
    <w:rsid w:val="00391922"/>
    <w:rsid w:val="003929CD"/>
    <w:rsid w:val="003938B0"/>
    <w:rsid w:val="00393942"/>
    <w:rsid w:val="003939D9"/>
    <w:rsid w:val="00393FCA"/>
    <w:rsid w:val="003940B9"/>
    <w:rsid w:val="00394660"/>
    <w:rsid w:val="00395218"/>
    <w:rsid w:val="00395BDB"/>
    <w:rsid w:val="003A09EF"/>
    <w:rsid w:val="003A0B6D"/>
    <w:rsid w:val="003A1B10"/>
    <w:rsid w:val="003A1DCA"/>
    <w:rsid w:val="003A24A1"/>
    <w:rsid w:val="003A3870"/>
    <w:rsid w:val="003A3D08"/>
    <w:rsid w:val="003A5508"/>
    <w:rsid w:val="003A58AE"/>
    <w:rsid w:val="003A6939"/>
    <w:rsid w:val="003A6C35"/>
    <w:rsid w:val="003A7188"/>
    <w:rsid w:val="003A7641"/>
    <w:rsid w:val="003A7C4F"/>
    <w:rsid w:val="003A7CB6"/>
    <w:rsid w:val="003B0857"/>
    <w:rsid w:val="003B2A96"/>
    <w:rsid w:val="003B2F5A"/>
    <w:rsid w:val="003B3885"/>
    <w:rsid w:val="003B3AE7"/>
    <w:rsid w:val="003B56E9"/>
    <w:rsid w:val="003B64D2"/>
    <w:rsid w:val="003C005D"/>
    <w:rsid w:val="003C06EE"/>
    <w:rsid w:val="003C096B"/>
    <w:rsid w:val="003C0CCC"/>
    <w:rsid w:val="003C0D04"/>
    <w:rsid w:val="003C3098"/>
    <w:rsid w:val="003C3533"/>
    <w:rsid w:val="003C381A"/>
    <w:rsid w:val="003C3976"/>
    <w:rsid w:val="003C473A"/>
    <w:rsid w:val="003C4866"/>
    <w:rsid w:val="003C4CBB"/>
    <w:rsid w:val="003C5223"/>
    <w:rsid w:val="003C5FE9"/>
    <w:rsid w:val="003C6824"/>
    <w:rsid w:val="003C7CAC"/>
    <w:rsid w:val="003D00D1"/>
    <w:rsid w:val="003D1748"/>
    <w:rsid w:val="003D2408"/>
    <w:rsid w:val="003D2F86"/>
    <w:rsid w:val="003D3020"/>
    <w:rsid w:val="003D4B3B"/>
    <w:rsid w:val="003D57E4"/>
    <w:rsid w:val="003D57F7"/>
    <w:rsid w:val="003D6122"/>
    <w:rsid w:val="003D77F0"/>
    <w:rsid w:val="003E0353"/>
    <w:rsid w:val="003E0723"/>
    <w:rsid w:val="003E079A"/>
    <w:rsid w:val="003E0A3B"/>
    <w:rsid w:val="003E16B2"/>
    <w:rsid w:val="003E22F7"/>
    <w:rsid w:val="003E2F9F"/>
    <w:rsid w:val="003E34A3"/>
    <w:rsid w:val="003E397F"/>
    <w:rsid w:val="003E3B90"/>
    <w:rsid w:val="003E49FC"/>
    <w:rsid w:val="003E4F1C"/>
    <w:rsid w:val="003E52C2"/>
    <w:rsid w:val="003E5BF1"/>
    <w:rsid w:val="003E605E"/>
    <w:rsid w:val="003E7304"/>
    <w:rsid w:val="003F0877"/>
    <w:rsid w:val="003F17C7"/>
    <w:rsid w:val="003F1C31"/>
    <w:rsid w:val="003F2063"/>
    <w:rsid w:val="003F238B"/>
    <w:rsid w:val="003F34FF"/>
    <w:rsid w:val="003F509B"/>
    <w:rsid w:val="003F6D60"/>
    <w:rsid w:val="003F7C6C"/>
    <w:rsid w:val="00400A0F"/>
    <w:rsid w:val="004011C1"/>
    <w:rsid w:val="00402144"/>
    <w:rsid w:val="00402B96"/>
    <w:rsid w:val="00402CAC"/>
    <w:rsid w:val="00402F86"/>
    <w:rsid w:val="00403F3E"/>
    <w:rsid w:val="00404641"/>
    <w:rsid w:val="00407068"/>
    <w:rsid w:val="00407944"/>
    <w:rsid w:val="004128B4"/>
    <w:rsid w:val="00413525"/>
    <w:rsid w:val="00414F93"/>
    <w:rsid w:val="004150F2"/>
    <w:rsid w:val="0041606A"/>
    <w:rsid w:val="00416A7A"/>
    <w:rsid w:val="00417777"/>
    <w:rsid w:val="00423CEC"/>
    <w:rsid w:val="004244EA"/>
    <w:rsid w:val="00424DC1"/>
    <w:rsid w:val="0042504A"/>
    <w:rsid w:val="00426391"/>
    <w:rsid w:val="00427B3D"/>
    <w:rsid w:val="00427C3F"/>
    <w:rsid w:val="0043048D"/>
    <w:rsid w:val="00430B4D"/>
    <w:rsid w:val="0043107D"/>
    <w:rsid w:val="00432B14"/>
    <w:rsid w:val="00432EEA"/>
    <w:rsid w:val="00433C09"/>
    <w:rsid w:val="00435A5A"/>
    <w:rsid w:val="00435CE6"/>
    <w:rsid w:val="00436218"/>
    <w:rsid w:val="004402A8"/>
    <w:rsid w:val="004409FB"/>
    <w:rsid w:val="00440EEC"/>
    <w:rsid w:val="0044152D"/>
    <w:rsid w:val="0044258A"/>
    <w:rsid w:val="004431F6"/>
    <w:rsid w:val="00443A5C"/>
    <w:rsid w:val="00447462"/>
    <w:rsid w:val="00447C44"/>
    <w:rsid w:val="00450762"/>
    <w:rsid w:val="00452A0C"/>
    <w:rsid w:val="00452F48"/>
    <w:rsid w:val="004541BB"/>
    <w:rsid w:val="00456C23"/>
    <w:rsid w:val="0045708C"/>
    <w:rsid w:val="004575FB"/>
    <w:rsid w:val="004607F2"/>
    <w:rsid w:val="00461A04"/>
    <w:rsid w:val="00462084"/>
    <w:rsid w:val="00462609"/>
    <w:rsid w:val="004645C7"/>
    <w:rsid w:val="004656E6"/>
    <w:rsid w:val="00465DD1"/>
    <w:rsid w:val="00465E20"/>
    <w:rsid w:val="00466501"/>
    <w:rsid w:val="00466970"/>
    <w:rsid w:val="00466EBF"/>
    <w:rsid w:val="004677B0"/>
    <w:rsid w:val="00467ABC"/>
    <w:rsid w:val="00467DC3"/>
    <w:rsid w:val="00467FE8"/>
    <w:rsid w:val="00470FC4"/>
    <w:rsid w:val="0047128B"/>
    <w:rsid w:val="00471561"/>
    <w:rsid w:val="00472DC0"/>
    <w:rsid w:val="0047304C"/>
    <w:rsid w:val="0047319D"/>
    <w:rsid w:val="00473652"/>
    <w:rsid w:val="00476352"/>
    <w:rsid w:val="00477030"/>
    <w:rsid w:val="00480EDE"/>
    <w:rsid w:val="00481554"/>
    <w:rsid w:val="00481C84"/>
    <w:rsid w:val="004826D2"/>
    <w:rsid w:val="004827B5"/>
    <w:rsid w:val="00484B52"/>
    <w:rsid w:val="00485164"/>
    <w:rsid w:val="00486327"/>
    <w:rsid w:val="00490CFF"/>
    <w:rsid w:val="00491B1E"/>
    <w:rsid w:val="00491C93"/>
    <w:rsid w:val="0049361F"/>
    <w:rsid w:val="00493987"/>
    <w:rsid w:val="00494622"/>
    <w:rsid w:val="00494D75"/>
    <w:rsid w:val="004954B0"/>
    <w:rsid w:val="00495FCC"/>
    <w:rsid w:val="004A1652"/>
    <w:rsid w:val="004A2836"/>
    <w:rsid w:val="004A2BF4"/>
    <w:rsid w:val="004A2F34"/>
    <w:rsid w:val="004A331C"/>
    <w:rsid w:val="004A4AAF"/>
    <w:rsid w:val="004A4F6D"/>
    <w:rsid w:val="004A6209"/>
    <w:rsid w:val="004A66A2"/>
    <w:rsid w:val="004A7C1E"/>
    <w:rsid w:val="004B053E"/>
    <w:rsid w:val="004B05B4"/>
    <w:rsid w:val="004B0B26"/>
    <w:rsid w:val="004B1EAD"/>
    <w:rsid w:val="004B4184"/>
    <w:rsid w:val="004B42E9"/>
    <w:rsid w:val="004B4435"/>
    <w:rsid w:val="004B5990"/>
    <w:rsid w:val="004B6D51"/>
    <w:rsid w:val="004B70FC"/>
    <w:rsid w:val="004B7279"/>
    <w:rsid w:val="004C018B"/>
    <w:rsid w:val="004C2313"/>
    <w:rsid w:val="004C3950"/>
    <w:rsid w:val="004C3D30"/>
    <w:rsid w:val="004C4C6D"/>
    <w:rsid w:val="004C578E"/>
    <w:rsid w:val="004C5E40"/>
    <w:rsid w:val="004C6CD0"/>
    <w:rsid w:val="004C7493"/>
    <w:rsid w:val="004D0008"/>
    <w:rsid w:val="004D0FA8"/>
    <w:rsid w:val="004D1364"/>
    <w:rsid w:val="004D1921"/>
    <w:rsid w:val="004D37D1"/>
    <w:rsid w:val="004D3E9B"/>
    <w:rsid w:val="004D3ED2"/>
    <w:rsid w:val="004D44EB"/>
    <w:rsid w:val="004D4B8C"/>
    <w:rsid w:val="004D4BC5"/>
    <w:rsid w:val="004D4DD3"/>
    <w:rsid w:val="004D5AC8"/>
    <w:rsid w:val="004D7DBB"/>
    <w:rsid w:val="004E034D"/>
    <w:rsid w:val="004E03AD"/>
    <w:rsid w:val="004E03F5"/>
    <w:rsid w:val="004E143C"/>
    <w:rsid w:val="004E299B"/>
    <w:rsid w:val="004E2BE1"/>
    <w:rsid w:val="004E373A"/>
    <w:rsid w:val="004E5751"/>
    <w:rsid w:val="004E5D02"/>
    <w:rsid w:val="004E5D51"/>
    <w:rsid w:val="004E5FCD"/>
    <w:rsid w:val="004E7A5A"/>
    <w:rsid w:val="004F06C0"/>
    <w:rsid w:val="004F0CE0"/>
    <w:rsid w:val="004F2663"/>
    <w:rsid w:val="004F267C"/>
    <w:rsid w:val="004F317C"/>
    <w:rsid w:val="004F3B51"/>
    <w:rsid w:val="004F3CEA"/>
    <w:rsid w:val="004F507D"/>
    <w:rsid w:val="004F59C3"/>
    <w:rsid w:val="004F60A0"/>
    <w:rsid w:val="004F63C4"/>
    <w:rsid w:val="004F767B"/>
    <w:rsid w:val="00500772"/>
    <w:rsid w:val="005007B4"/>
    <w:rsid w:val="00502133"/>
    <w:rsid w:val="00502869"/>
    <w:rsid w:val="00502C4C"/>
    <w:rsid w:val="005033AD"/>
    <w:rsid w:val="00503EC0"/>
    <w:rsid w:val="00503F09"/>
    <w:rsid w:val="0050486C"/>
    <w:rsid w:val="00505196"/>
    <w:rsid w:val="0050551A"/>
    <w:rsid w:val="00507A29"/>
    <w:rsid w:val="00507A80"/>
    <w:rsid w:val="00510A8E"/>
    <w:rsid w:val="00510F91"/>
    <w:rsid w:val="0051133F"/>
    <w:rsid w:val="00512ED7"/>
    <w:rsid w:val="00513114"/>
    <w:rsid w:val="0051417B"/>
    <w:rsid w:val="005146D9"/>
    <w:rsid w:val="00515584"/>
    <w:rsid w:val="00515C39"/>
    <w:rsid w:val="00515F48"/>
    <w:rsid w:val="00515FE0"/>
    <w:rsid w:val="00516709"/>
    <w:rsid w:val="005169FC"/>
    <w:rsid w:val="00517D85"/>
    <w:rsid w:val="00520A5B"/>
    <w:rsid w:val="0052113B"/>
    <w:rsid w:val="0052204C"/>
    <w:rsid w:val="005226C4"/>
    <w:rsid w:val="0052278C"/>
    <w:rsid w:val="00522A86"/>
    <w:rsid w:val="00522B77"/>
    <w:rsid w:val="00522EC9"/>
    <w:rsid w:val="00522F8E"/>
    <w:rsid w:val="00524576"/>
    <w:rsid w:val="00524800"/>
    <w:rsid w:val="00524FCC"/>
    <w:rsid w:val="005277F6"/>
    <w:rsid w:val="0053004E"/>
    <w:rsid w:val="00530267"/>
    <w:rsid w:val="00530A4B"/>
    <w:rsid w:val="00531AC3"/>
    <w:rsid w:val="00532604"/>
    <w:rsid w:val="0053277C"/>
    <w:rsid w:val="005339C1"/>
    <w:rsid w:val="00534811"/>
    <w:rsid w:val="005364F2"/>
    <w:rsid w:val="00537567"/>
    <w:rsid w:val="00537BB2"/>
    <w:rsid w:val="00541E75"/>
    <w:rsid w:val="00541F4E"/>
    <w:rsid w:val="005433C8"/>
    <w:rsid w:val="00544A65"/>
    <w:rsid w:val="0054541E"/>
    <w:rsid w:val="0054580F"/>
    <w:rsid w:val="00545C81"/>
    <w:rsid w:val="00545DA7"/>
    <w:rsid w:val="00546B21"/>
    <w:rsid w:val="00546B78"/>
    <w:rsid w:val="00546D3B"/>
    <w:rsid w:val="005502B4"/>
    <w:rsid w:val="0055068B"/>
    <w:rsid w:val="0055111A"/>
    <w:rsid w:val="00551381"/>
    <w:rsid w:val="005525F4"/>
    <w:rsid w:val="005526F9"/>
    <w:rsid w:val="00552AB6"/>
    <w:rsid w:val="00552D8F"/>
    <w:rsid w:val="00553A5A"/>
    <w:rsid w:val="005544C2"/>
    <w:rsid w:val="00554DEB"/>
    <w:rsid w:val="00554FFC"/>
    <w:rsid w:val="0055527F"/>
    <w:rsid w:val="005552D9"/>
    <w:rsid w:val="00556055"/>
    <w:rsid w:val="0055610D"/>
    <w:rsid w:val="005565F4"/>
    <w:rsid w:val="005619CA"/>
    <w:rsid w:val="00562756"/>
    <w:rsid w:val="00563A45"/>
    <w:rsid w:val="00563BBE"/>
    <w:rsid w:val="00564342"/>
    <w:rsid w:val="00564414"/>
    <w:rsid w:val="00564460"/>
    <w:rsid w:val="00564E8C"/>
    <w:rsid w:val="0056565C"/>
    <w:rsid w:val="00566DD3"/>
    <w:rsid w:val="00566FA4"/>
    <w:rsid w:val="00567674"/>
    <w:rsid w:val="0056789D"/>
    <w:rsid w:val="0057057D"/>
    <w:rsid w:val="0057175E"/>
    <w:rsid w:val="0057273A"/>
    <w:rsid w:val="00573273"/>
    <w:rsid w:val="00573335"/>
    <w:rsid w:val="00573D5A"/>
    <w:rsid w:val="005742CF"/>
    <w:rsid w:val="0057480D"/>
    <w:rsid w:val="00575EBA"/>
    <w:rsid w:val="0057666D"/>
    <w:rsid w:val="00576F32"/>
    <w:rsid w:val="00577B28"/>
    <w:rsid w:val="00580F47"/>
    <w:rsid w:val="00581F51"/>
    <w:rsid w:val="00582481"/>
    <w:rsid w:val="00583177"/>
    <w:rsid w:val="005853FF"/>
    <w:rsid w:val="00585BCA"/>
    <w:rsid w:val="00585C7A"/>
    <w:rsid w:val="00587652"/>
    <w:rsid w:val="00587909"/>
    <w:rsid w:val="00590DB1"/>
    <w:rsid w:val="00591246"/>
    <w:rsid w:val="0059381B"/>
    <w:rsid w:val="00594B3B"/>
    <w:rsid w:val="00594F4B"/>
    <w:rsid w:val="005953CD"/>
    <w:rsid w:val="00596567"/>
    <w:rsid w:val="00596582"/>
    <w:rsid w:val="005966D0"/>
    <w:rsid w:val="005A04BE"/>
    <w:rsid w:val="005A0551"/>
    <w:rsid w:val="005A19CB"/>
    <w:rsid w:val="005A2DB7"/>
    <w:rsid w:val="005A3684"/>
    <w:rsid w:val="005A5879"/>
    <w:rsid w:val="005A63BD"/>
    <w:rsid w:val="005A7017"/>
    <w:rsid w:val="005A7143"/>
    <w:rsid w:val="005A75F2"/>
    <w:rsid w:val="005B0E2D"/>
    <w:rsid w:val="005B0FB1"/>
    <w:rsid w:val="005B135F"/>
    <w:rsid w:val="005B1AF4"/>
    <w:rsid w:val="005B298D"/>
    <w:rsid w:val="005B30BF"/>
    <w:rsid w:val="005B4DF0"/>
    <w:rsid w:val="005B4FF5"/>
    <w:rsid w:val="005B5507"/>
    <w:rsid w:val="005B61D2"/>
    <w:rsid w:val="005B63B5"/>
    <w:rsid w:val="005B657F"/>
    <w:rsid w:val="005B6A00"/>
    <w:rsid w:val="005B6F2A"/>
    <w:rsid w:val="005B753E"/>
    <w:rsid w:val="005B7C98"/>
    <w:rsid w:val="005C01E4"/>
    <w:rsid w:val="005C374A"/>
    <w:rsid w:val="005C3E83"/>
    <w:rsid w:val="005C4A83"/>
    <w:rsid w:val="005C4DDD"/>
    <w:rsid w:val="005C608C"/>
    <w:rsid w:val="005C6B68"/>
    <w:rsid w:val="005C6BE6"/>
    <w:rsid w:val="005C7452"/>
    <w:rsid w:val="005C7458"/>
    <w:rsid w:val="005D0981"/>
    <w:rsid w:val="005D1C0E"/>
    <w:rsid w:val="005D2A91"/>
    <w:rsid w:val="005D3310"/>
    <w:rsid w:val="005D3A46"/>
    <w:rsid w:val="005D3B00"/>
    <w:rsid w:val="005D4D53"/>
    <w:rsid w:val="005D7B84"/>
    <w:rsid w:val="005E03CA"/>
    <w:rsid w:val="005E18A7"/>
    <w:rsid w:val="005E19F5"/>
    <w:rsid w:val="005E2919"/>
    <w:rsid w:val="005E3694"/>
    <w:rsid w:val="005E3E2D"/>
    <w:rsid w:val="005E4A0C"/>
    <w:rsid w:val="005E5238"/>
    <w:rsid w:val="005E56AA"/>
    <w:rsid w:val="005E5CEF"/>
    <w:rsid w:val="005E6BC6"/>
    <w:rsid w:val="005F03C9"/>
    <w:rsid w:val="005F04B3"/>
    <w:rsid w:val="005F144E"/>
    <w:rsid w:val="005F153F"/>
    <w:rsid w:val="005F1567"/>
    <w:rsid w:val="005F2C31"/>
    <w:rsid w:val="005F33A9"/>
    <w:rsid w:val="005F3FB9"/>
    <w:rsid w:val="005F4004"/>
    <w:rsid w:val="005F41A9"/>
    <w:rsid w:val="005F41C5"/>
    <w:rsid w:val="005F55C2"/>
    <w:rsid w:val="005F5FCA"/>
    <w:rsid w:val="005F69BA"/>
    <w:rsid w:val="005F6C81"/>
    <w:rsid w:val="005F6DB1"/>
    <w:rsid w:val="0060174B"/>
    <w:rsid w:val="006017F5"/>
    <w:rsid w:val="00601DF7"/>
    <w:rsid w:val="006036C9"/>
    <w:rsid w:val="00604670"/>
    <w:rsid w:val="00605B47"/>
    <w:rsid w:val="006064C3"/>
    <w:rsid w:val="00606ED0"/>
    <w:rsid w:val="006071CD"/>
    <w:rsid w:val="006100AF"/>
    <w:rsid w:val="00611431"/>
    <w:rsid w:val="006116F2"/>
    <w:rsid w:val="0061223A"/>
    <w:rsid w:val="00612617"/>
    <w:rsid w:val="00613047"/>
    <w:rsid w:val="006156C1"/>
    <w:rsid w:val="00615EC2"/>
    <w:rsid w:val="0061684F"/>
    <w:rsid w:val="00616C3E"/>
    <w:rsid w:val="0061763B"/>
    <w:rsid w:val="00617717"/>
    <w:rsid w:val="0062000C"/>
    <w:rsid w:val="00620DEB"/>
    <w:rsid w:val="00620F54"/>
    <w:rsid w:val="00621664"/>
    <w:rsid w:val="00621A93"/>
    <w:rsid w:val="006223CF"/>
    <w:rsid w:val="00623EE6"/>
    <w:rsid w:val="006319F3"/>
    <w:rsid w:val="00631A2B"/>
    <w:rsid w:val="00631D67"/>
    <w:rsid w:val="00633B2A"/>
    <w:rsid w:val="00633C5D"/>
    <w:rsid w:val="00634773"/>
    <w:rsid w:val="006354E2"/>
    <w:rsid w:val="00635732"/>
    <w:rsid w:val="00637717"/>
    <w:rsid w:val="00641D02"/>
    <w:rsid w:val="0064299E"/>
    <w:rsid w:val="00644E6A"/>
    <w:rsid w:val="006466BD"/>
    <w:rsid w:val="0064775C"/>
    <w:rsid w:val="006479D3"/>
    <w:rsid w:val="00647E83"/>
    <w:rsid w:val="00650ED7"/>
    <w:rsid w:val="006511BD"/>
    <w:rsid w:val="006516DB"/>
    <w:rsid w:val="0065407D"/>
    <w:rsid w:val="00654558"/>
    <w:rsid w:val="00654F56"/>
    <w:rsid w:val="00655BF2"/>
    <w:rsid w:val="00655F59"/>
    <w:rsid w:val="00660E53"/>
    <w:rsid w:val="0066128C"/>
    <w:rsid w:val="00661AD3"/>
    <w:rsid w:val="00662AFE"/>
    <w:rsid w:val="00663CE2"/>
    <w:rsid w:val="00665503"/>
    <w:rsid w:val="0066599E"/>
    <w:rsid w:val="00665D2B"/>
    <w:rsid w:val="00666B40"/>
    <w:rsid w:val="00666E3B"/>
    <w:rsid w:val="00667387"/>
    <w:rsid w:val="00667C93"/>
    <w:rsid w:val="00671380"/>
    <w:rsid w:val="006718A3"/>
    <w:rsid w:val="00672255"/>
    <w:rsid w:val="0067271D"/>
    <w:rsid w:val="006730F6"/>
    <w:rsid w:val="006744D4"/>
    <w:rsid w:val="00674FDB"/>
    <w:rsid w:val="00675EFB"/>
    <w:rsid w:val="00676045"/>
    <w:rsid w:val="00676A0B"/>
    <w:rsid w:val="00676BF1"/>
    <w:rsid w:val="00680505"/>
    <w:rsid w:val="006815BB"/>
    <w:rsid w:val="006818A4"/>
    <w:rsid w:val="006853D4"/>
    <w:rsid w:val="00685841"/>
    <w:rsid w:val="00686C3B"/>
    <w:rsid w:val="00686F0C"/>
    <w:rsid w:val="00687461"/>
    <w:rsid w:val="0068778A"/>
    <w:rsid w:val="00687975"/>
    <w:rsid w:val="00690950"/>
    <w:rsid w:val="00691DAE"/>
    <w:rsid w:val="00692498"/>
    <w:rsid w:val="0069363F"/>
    <w:rsid w:val="0069369E"/>
    <w:rsid w:val="00693B41"/>
    <w:rsid w:val="0069465F"/>
    <w:rsid w:val="00695313"/>
    <w:rsid w:val="0069733B"/>
    <w:rsid w:val="00697503"/>
    <w:rsid w:val="006A0E9F"/>
    <w:rsid w:val="006A2B36"/>
    <w:rsid w:val="006A318C"/>
    <w:rsid w:val="006A4188"/>
    <w:rsid w:val="006A4585"/>
    <w:rsid w:val="006A49CD"/>
    <w:rsid w:val="006A6E28"/>
    <w:rsid w:val="006A77E0"/>
    <w:rsid w:val="006A7B4A"/>
    <w:rsid w:val="006B16EB"/>
    <w:rsid w:val="006B3150"/>
    <w:rsid w:val="006B3E6F"/>
    <w:rsid w:val="006B4159"/>
    <w:rsid w:val="006B450A"/>
    <w:rsid w:val="006B4C71"/>
    <w:rsid w:val="006B539A"/>
    <w:rsid w:val="006B58C2"/>
    <w:rsid w:val="006B6060"/>
    <w:rsid w:val="006B6E39"/>
    <w:rsid w:val="006B7CE5"/>
    <w:rsid w:val="006C087B"/>
    <w:rsid w:val="006C0937"/>
    <w:rsid w:val="006C0A39"/>
    <w:rsid w:val="006C18D7"/>
    <w:rsid w:val="006C4265"/>
    <w:rsid w:val="006C4A01"/>
    <w:rsid w:val="006C616D"/>
    <w:rsid w:val="006C6554"/>
    <w:rsid w:val="006C7394"/>
    <w:rsid w:val="006D01EE"/>
    <w:rsid w:val="006D1660"/>
    <w:rsid w:val="006D30AF"/>
    <w:rsid w:val="006D432B"/>
    <w:rsid w:val="006E1C07"/>
    <w:rsid w:val="006E1E97"/>
    <w:rsid w:val="006E3295"/>
    <w:rsid w:val="006E3892"/>
    <w:rsid w:val="006E681B"/>
    <w:rsid w:val="006E6FA2"/>
    <w:rsid w:val="006E6FAE"/>
    <w:rsid w:val="006E76C3"/>
    <w:rsid w:val="006E78C4"/>
    <w:rsid w:val="006F00DD"/>
    <w:rsid w:val="006F04C9"/>
    <w:rsid w:val="006F0989"/>
    <w:rsid w:val="006F1FF2"/>
    <w:rsid w:val="006F3A44"/>
    <w:rsid w:val="006F3CD0"/>
    <w:rsid w:val="006F4650"/>
    <w:rsid w:val="006F4678"/>
    <w:rsid w:val="006F5021"/>
    <w:rsid w:val="006F5172"/>
    <w:rsid w:val="006F5265"/>
    <w:rsid w:val="006F5F1A"/>
    <w:rsid w:val="006F6268"/>
    <w:rsid w:val="006F7015"/>
    <w:rsid w:val="006F7629"/>
    <w:rsid w:val="007007BE"/>
    <w:rsid w:val="00700949"/>
    <w:rsid w:val="007009C4"/>
    <w:rsid w:val="007017AE"/>
    <w:rsid w:val="007025CD"/>
    <w:rsid w:val="0070335E"/>
    <w:rsid w:val="00704459"/>
    <w:rsid w:val="0070450F"/>
    <w:rsid w:val="00704D45"/>
    <w:rsid w:val="00706D54"/>
    <w:rsid w:val="00707347"/>
    <w:rsid w:val="007074A6"/>
    <w:rsid w:val="007074D4"/>
    <w:rsid w:val="007077F2"/>
    <w:rsid w:val="00710017"/>
    <w:rsid w:val="00711B35"/>
    <w:rsid w:val="00711C92"/>
    <w:rsid w:val="00711EE2"/>
    <w:rsid w:val="007121F0"/>
    <w:rsid w:val="00712365"/>
    <w:rsid w:val="007123D3"/>
    <w:rsid w:val="00712644"/>
    <w:rsid w:val="00712C9B"/>
    <w:rsid w:val="007136CD"/>
    <w:rsid w:val="00713BB0"/>
    <w:rsid w:val="0071482F"/>
    <w:rsid w:val="00714912"/>
    <w:rsid w:val="00714F87"/>
    <w:rsid w:val="0071530D"/>
    <w:rsid w:val="007156C1"/>
    <w:rsid w:val="00715C20"/>
    <w:rsid w:val="007177F7"/>
    <w:rsid w:val="00717A2B"/>
    <w:rsid w:val="00717CA1"/>
    <w:rsid w:val="00717CF2"/>
    <w:rsid w:val="0072032C"/>
    <w:rsid w:val="00721498"/>
    <w:rsid w:val="007216B6"/>
    <w:rsid w:val="007217BF"/>
    <w:rsid w:val="007224D2"/>
    <w:rsid w:val="007237A4"/>
    <w:rsid w:val="007240FF"/>
    <w:rsid w:val="007248AC"/>
    <w:rsid w:val="00724D9F"/>
    <w:rsid w:val="00725036"/>
    <w:rsid w:val="00725FE4"/>
    <w:rsid w:val="00726F73"/>
    <w:rsid w:val="00730DFB"/>
    <w:rsid w:val="00731AAC"/>
    <w:rsid w:val="00732EA0"/>
    <w:rsid w:val="007336CB"/>
    <w:rsid w:val="00733AA8"/>
    <w:rsid w:val="0073400C"/>
    <w:rsid w:val="00734DA1"/>
    <w:rsid w:val="007356D9"/>
    <w:rsid w:val="00736678"/>
    <w:rsid w:val="0074010E"/>
    <w:rsid w:val="00740111"/>
    <w:rsid w:val="00742164"/>
    <w:rsid w:val="0074288F"/>
    <w:rsid w:val="00742E75"/>
    <w:rsid w:val="00743BA8"/>
    <w:rsid w:val="007441BB"/>
    <w:rsid w:val="00744D38"/>
    <w:rsid w:val="0074507E"/>
    <w:rsid w:val="007475FA"/>
    <w:rsid w:val="00747DB4"/>
    <w:rsid w:val="007507E3"/>
    <w:rsid w:val="007510F3"/>
    <w:rsid w:val="00751882"/>
    <w:rsid w:val="007522C8"/>
    <w:rsid w:val="007523E9"/>
    <w:rsid w:val="00752CC7"/>
    <w:rsid w:val="007539DB"/>
    <w:rsid w:val="00753A1A"/>
    <w:rsid w:val="00753CE0"/>
    <w:rsid w:val="00754CC6"/>
    <w:rsid w:val="007550EA"/>
    <w:rsid w:val="00755E68"/>
    <w:rsid w:val="00756045"/>
    <w:rsid w:val="0075605C"/>
    <w:rsid w:val="00757214"/>
    <w:rsid w:val="00762964"/>
    <w:rsid w:val="00763488"/>
    <w:rsid w:val="007657B7"/>
    <w:rsid w:val="007658BA"/>
    <w:rsid w:val="00765A03"/>
    <w:rsid w:val="00766276"/>
    <w:rsid w:val="00766842"/>
    <w:rsid w:val="007673F8"/>
    <w:rsid w:val="00771893"/>
    <w:rsid w:val="00771B49"/>
    <w:rsid w:val="00771C81"/>
    <w:rsid w:val="00772317"/>
    <w:rsid w:val="00772432"/>
    <w:rsid w:val="00772FAB"/>
    <w:rsid w:val="00773596"/>
    <w:rsid w:val="00775475"/>
    <w:rsid w:val="00775496"/>
    <w:rsid w:val="00775842"/>
    <w:rsid w:val="00776FDC"/>
    <w:rsid w:val="007778F1"/>
    <w:rsid w:val="007810A8"/>
    <w:rsid w:val="00781BB9"/>
    <w:rsid w:val="007830B1"/>
    <w:rsid w:val="00783990"/>
    <w:rsid w:val="007843F4"/>
    <w:rsid w:val="00787693"/>
    <w:rsid w:val="00787E1E"/>
    <w:rsid w:val="00790396"/>
    <w:rsid w:val="007903FC"/>
    <w:rsid w:val="00790B98"/>
    <w:rsid w:val="00790F40"/>
    <w:rsid w:val="00791319"/>
    <w:rsid w:val="007917E2"/>
    <w:rsid w:val="00791833"/>
    <w:rsid w:val="00791948"/>
    <w:rsid w:val="0079362F"/>
    <w:rsid w:val="007947FE"/>
    <w:rsid w:val="007967F5"/>
    <w:rsid w:val="007975E6"/>
    <w:rsid w:val="00797F5F"/>
    <w:rsid w:val="007A0554"/>
    <w:rsid w:val="007A1D2E"/>
    <w:rsid w:val="007A4700"/>
    <w:rsid w:val="007A673A"/>
    <w:rsid w:val="007A6A84"/>
    <w:rsid w:val="007B038F"/>
    <w:rsid w:val="007B051E"/>
    <w:rsid w:val="007B23EB"/>
    <w:rsid w:val="007B47F2"/>
    <w:rsid w:val="007B5B88"/>
    <w:rsid w:val="007B6629"/>
    <w:rsid w:val="007B73F8"/>
    <w:rsid w:val="007B7F1C"/>
    <w:rsid w:val="007C1DAD"/>
    <w:rsid w:val="007C1EED"/>
    <w:rsid w:val="007C2478"/>
    <w:rsid w:val="007C31CE"/>
    <w:rsid w:val="007C3CFD"/>
    <w:rsid w:val="007C6128"/>
    <w:rsid w:val="007C794E"/>
    <w:rsid w:val="007C7B9C"/>
    <w:rsid w:val="007D008C"/>
    <w:rsid w:val="007D0BC2"/>
    <w:rsid w:val="007D0FDF"/>
    <w:rsid w:val="007D1643"/>
    <w:rsid w:val="007D235E"/>
    <w:rsid w:val="007D247F"/>
    <w:rsid w:val="007D2994"/>
    <w:rsid w:val="007D2BBD"/>
    <w:rsid w:val="007D2C4F"/>
    <w:rsid w:val="007D2CAE"/>
    <w:rsid w:val="007D3714"/>
    <w:rsid w:val="007D3BF8"/>
    <w:rsid w:val="007D3DCC"/>
    <w:rsid w:val="007D4144"/>
    <w:rsid w:val="007D5C9D"/>
    <w:rsid w:val="007D67CD"/>
    <w:rsid w:val="007D68D7"/>
    <w:rsid w:val="007D6CEB"/>
    <w:rsid w:val="007E04D0"/>
    <w:rsid w:val="007E1C72"/>
    <w:rsid w:val="007E33EA"/>
    <w:rsid w:val="007E37E2"/>
    <w:rsid w:val="007E58BB"/>
    <w:rsid w:val="007E6D61"/>
    <w:rsid w:val="007E7087"/>
    <w:rsid w:val="007F1696"/>
    <w:rsid w:val="007F1B21"/>
    <w:rsid w:val="007F2946"/>
    <w:rsid w:val="007F3D61"/>
    <w:rsid w:val="007F5622"/>
    <w:rsid w:val="007F576C"/>
    <w:rsid w:val="007F595E"/>
    <w:rsid w:val="007F5A0D"/>
    <w:rsid w:val="007F5BC8"/>
    <w:rsid w:val="007F6DD4"/>
    <w:rsid w:val="008049F0"/>
    <w:rsid w:val="00804DE6"/>
    <w:rsid w:val="008057EB"/>
    <w:rsid w:val="00805876"/>
    <w:rsid w:val="008058BE"/>
    <w:rsid w:val="0080656B"/>
    <w:rsid w:val="008067B9"/>
    <w:rsid w:val="00806927"/>
    <w:rsid w:val="00806CDA"/>
    <w:rsid w:val="00806EAE"/>
    <w:rsid w:val="00807F4E"/>
    <w:rsid w:val="00812330"/>
    <w:rsid w:val="00812406"/>
    <w:rsid w:val="008146FC"/>
    <w:rsid w:val="00815E73"/>
    <w:rsid w:val="008166A6"/>
    <w:rsid w:val="008170BB"/>
    <w:rsid w:val="00817286"/>
    <w:rsid w:val="00817427"/>
    <w:rsid w:val="008178E0"/>
    <w:rsid w:val="00820583"/>
    <w:rsid w:val="0082197B"/>
    <w:rsid w:val="00822537"/>
    <w:rsid w:val="00822E58"/>
    <w:rsid w:val="00822F84"/>
    <w:rsid w:val="0082302F"/>
    <w:rsid w:val="00823ACE"/>
    <w:rsid w:val="00824EB9"/>
    <w:rsid w:val="0082571E"/>
    <w:rsid w:val="0082586B"/>
    <w:rsid w:val="00825D5E"/>
    <w:rsid w:val="00826CC8"/>
    <w:rsid w:val="00827825"/>
    <w:rsid w:val="00831831"/>
    <w:rsid w:val="00831895"/>
    <w:rsid w:val="00832A59"/>
    <w:rsid w:val="0083301D"/>
    <w:rsid w:val="008339CB"/>
    <w:rsid w:val="00833C7D"/>
    <w:rsid w:val="00834649"/>
    <w:rsid w:val="00834B77"/>
    <w:rsid w:val="00834B78"/>
    <w:rsid w:val="00834CB1"/>
    <w:rsid w:val="00834F45"/>
    <w:rsid w:val="00835F04"/>
    <w:rsid w:val="0083611F"/>
    <w:rsid w:val="008365CF"/>
    <w:rsid w:val="008371B1"/>
    <w:rsid w:val="008371B8"/>
    <w:rsid w:val="00837677"/>
    <w:rsid w:val="008410A2"/>
    <w:rsid w:val="00841614"/>
    <w:rsid w:val="0084194C"/>
    <w:rsid w:val="008423FB"/>
    <w:rsid w:val="008429EA"/>
    <w:rsid w:val="00842E05"/>
    <w:rsid w:val="00843879"/>
    <w:rsid w:val="0084445F"/>
    <w:rsid w:val="00844E12"/>
    <w:rsid w:val="008452B8"/>
    <w:rsid w:val="008456BE"/>
    <w:rsid w:val="00845BF3"/>
    <w:rsid w:val="008462F9"/>
    <w:rsid w:val="00846419"/>
    <w:rsid w:val="00847088"/>
    <w:rsid w:val="008473E3"/>
    <w:rsid w:val="008502E5"/>
    <w:rsid w:val="00850D71"/>
    <w:rsid w:val="00851255"/>
    <w:rsid w:val="0085285A"/>
    <w:rsid w:val="00854F55"/>
    <w:rsid w:val="00855532"/>
    <w:rsid w:val="00855E4C"/>
    <w:rsid w:val="0086052E"/>
    <w:rsid w:val="00861207"/>
    <w:rsid w:val="008618AE"/>
    <w:rsid w:val="0086240E"/>
    <w:rsid w:val="00863724"/>
    <w:rsid w:val="00863C02"/>
    <w:rsid w:val="00865B26"/>
    <w:rsid w:val="00865E96"/>
    <w:rsid w:val="008665B3"/>
    <w:rsid w:val="008677DD"/>
    <w:rsid w:val="00867F68"/>
    <w:rsid w:val="00870297"/>
    <w:rsid w:val="008704B3"/>
    <w:rsid w:val="0087190B"/>
    <w:rsid w:val="00872340"/>
    <w:rsid w:val="00872C80"/>
    <w:rsid w:val="00873609"/>
    <w:rsid w:val="008752B6"/>
    <w:rsid w:val="00877815"/>
    <w:rsid w:val="00882F34"/>
    <w:rsid w:val="008834C2"/>
    <w:rsid w:val="0088408C"/>
    <w:rsid w:val="008849B4"/>
    <w:rsid w:val="0088556B"/>
    <w:rsid w:val="00885680"/>
    <w:rsid w:val="00885C10"/>
    <w:rsid w:val="0088686A"/>
    <w:rsid w:val="00886A07"/>
    <w:rsid w:val="00890C4D"/>
    <w:rsid w:val="008915F5"/>
    <w:rsid w:val="00891791"/>
    <w:rsid w:val="008919BD"/>
    <w:rsid w:val="00892AD5"/>
    <w:rsid w:val="00895989"/>
    <w:rsid w:val="00895F13"/>
    <w:rsid w:val="00896545"/>
    <w:rsid w:val="008A1570"/>
    <w:rsid w:val="008A1CA2"/>
    <w:rsid w:val="008A25AE"/>
    <w:rsid w:val="008A2EAB"/>
    <w:rsid w:val="008A2F8C"/>
    <w:rsid w:val="008A3274"/>
    <w:rsid w:val="008A37B8"/>
    <w:rsid w:val="008A40BB"/>
    <w:rsid w:val="008A458D"/>
    <w:rsid w:val="008A4D79"/>
    <w:rsid w:val="008A5002"/>
    <w:rsid w:val="008A6B7E"/>
    <w:rsid w:val="008A7349"/>
    <w:rsid w:val="008A7BC3"/>
    <w:rsid w:val="008B0A67"/>
    <w:rsid w:val="008B0D0A"/>
    <w:rsid w:val="008B1082"/>
    <w:rsid w:val="008B11A6"/>
    <w:rsid w:val="008B14F2"/>
    <w:rsid w:val="008B2122"/>
    <w:rsid w:val="008B2960"/>
    <w:rsid w:val="008B309F"/>
    <w:rsid w:val="008B47C0"/>
    <w:rsid w:val="008B4EE1"/>
    <w:rsid w:val="008B5557"/>
    <w:rsid w:val="008B566C"/>
    <w:rsid w:val="008C0C4F"/>
    <w:rsid w:val="008C0E33"/>
    <w:rsid w:val="008C0E34"/>
    <w:rsid w:val="008C13B9"/>
    <w:rsid w:val="008C19D3"/>
    <w:rsid w:val="008C2B0B"/>
    <w:rsid w:val="008C2BD9"/>
    <w:rsid w:val="008C3635"/>
    <w:rsid w:val="008C4185"/>
    <w:rsid w:val="008C478B"/>
    <w:rsid w:val="008C507B"/>
    <w:rsid w:val="008C5667"/>
    <w:rsid w:val="008C5F37"/>
    <w:rsid w:val="008C5FFD"/>
    <w:rsid w:val="008C6933"/>
    <w:rsid w:val="008C6F7D"/>
    <w:rsid w:val="008C7975"/>
    <w:rsid w:val="008D0686"/>
    <w:rsid w:val="008D0B2A"/>
    <w:rsid w:val="008D1BBF"/>
    <w:rsid w:val="008D23C2"/>
    <w:rsid w:val="008D2A58"/>
    <w:rsid w:val="008D3BC6"/>
    <w:rsid w:val="008D3C2F"/>
    <w:rsid w:val="008D534A"/>
    <w:rsid w:val="008D59C0"/>
    <w:rsid w:val="008D5EA8"/>
    <w:rsid w:val="008D667F"/>
    <w:rsid w:val="008D69C2"/>
    <w:rsid w:val="008D702E"/>
    <w:rsid w:val="008D70AF"/>
    <w:rsid w:val="008E0534"/>
    <w:rsid w:val="008E1AAE"/>
    <w:rsid w:val="008E1DE9"/>
    <w:rsid w:val="008E229D"/>
    <w:rsid w:val="008E2F78"/>
    <w:rsid w:val="008E402D"/>
    <w:rsid w:val="008E4038"/>
    <w:rsid w:val="008E4B5C"/>
    <w:rsid w:val="008E57AE"/>
    <w:rsid w:val="008E5B14"/>
    <w:rsid w:val="008E5D10"/>
    <w:rsid w:val="008E6995"/>
    <w:rsid w:val="008E7129"/>
    <w:rsid w:val="008F0607"/>
    <w:rsid w:val="008F2B43"/>
    <w:rsid w:val="008F31A6"/>
    <w:rsid w:val="008F3270"/>
    <w:rsid w:val="008F3454"/>
    <w:rsid w:val="008F36AC"/>
    <w:rsid w:val="008F3831"/>
    <w:rsid w:val="008F4D13"/>
    <w:rsid w:val="008F4E45"/>
    <w:rsid w:val="008F4FCC"/>
    <w:rsid w:val="008F54D8"/>
    <w:rsid w:val="008F5A36"/>
    <w:rsid w:val="008F6CC6"/>
    <w:rsid w:val="008F7F68"/>
    <w:rsid w:val="009003A2"/>
    <w:rsid w:val="00901B68"/>
    <w:rsid w:val="00902307"/>
    <w:rsid w:val="0090295C"/>
    <w:rsid w:val="0090373F"/>
    <w:rsid w:val="00905032"/>
    <w:rsid w:val="00905B5D"/>
    <w:rsid w:val="00910E89"/>
    <w:rsid w:val="0091189F"/>
    <w:rsid w:val="00911DDA"/>
    <w:rsid w:val="00912CAB"/>
    <w:rsid w:val="00913133"/>
    <w:rsid w:val="00913181"/>
    <w:rsid w:val="00914086"/>
    <w:rsid w:val="00914421"/>
    <w:rsid w:val="00914DB7"/>
    <w:rsid w:val="00915D9F"/>
    <w:rsid w:val="00916E24"/>
    <w:rsid w:val="00917958"/>
    <w:rsid w:val="00920E87"/>
    <w:rsid w:val="00920F58"/>
    <w:rsid w:val="00921509"/>
    <w:rsid w:val="009219E2"/>
    <w:rsid w:val="00921AC0"/>
    <w:rsid w:val="00921B32"/>
    <w:rsid w:val="00923AB2"/>
    <w:rsid w:val="00923CF6"/>
    <w:rsid w:val="0092456C"/>
    <w:rsid w:val="00925F36"/>
    <w:rsid w:val="00931F2A"/>
    <w:rsid w:val="009325E7"/>
    <w:rsid w:val="00933D92"/>
    <w:rsid w:val="00933FF6"/>
    <w:rsid w:val="00935E7E"/>
    <w:rsid w:val="00935F7D"/>
    <w:rsid w:val="00936514"/>
    <w:rsid w:val="00936FF4"/>
    <w:rsid w:val="009402D6"/>
    <w:rsid w:val="00941D1A"/>
    <w:rsid w:val="00942886"/>
    <w:rsid w:val="00942AE3"/>
    <w:rsid w:val="00942D0B"/>
    <w:rsid w:val="00944582"/>
    <w:rsid w:val="009453AF"/>
    <w:rsid w:val="00945C08"/>
    <w:rsid w:val="00945E04"/>
    <w:rsid w:val="009461D9"/>
    <w:rsid w:val="00946652"/>
    <w:rsid w:val="0094707D"/>
    <w:rsid w:val="00947275"/>
    <w:rsid w:val="00947623"/>
    <w:rsid w:val="009500E5"/>
    <w:rsid w:val="00950640"/>
    <w:rsid w:val="00951BD8"/>
    <w:rsid w:val="00953093"/>
    <w:rsid w:val="0095376A"/>
    <w:rsid w:val="00954B05"/>
    <w:rsid w:val="00954EEC"/>
    <w:rsid w:val="00955EC5"/>
    <w:rsid w:val="00956C06"/>
    <w:rsid w:val="009571F1"/>
    <w:rsid w:val="009577CF"/>
    <w:rsid w:val="00961405"/>
    <w:rsid w:val="00961473"/>
    <w:rsid w:val="0096177B"/>
    <w:rsid w:val="009618A3"/>
    <w:rsid w:val="009631A6"/>
    <w:rsid w:val="00964920"/>
    <w:rsid w:val="0096508E"/>
    <w:rsid w:val="00965765"/>
    <w:rsid w:val="00965A06"/>
    <w:rsid w:val="0096600D"/>
    <w:rsid w:val="0096645A"/>
    <w:rsid w:val="00966A47"/>
    <w:rsid w:val="00966DB1"/>
    <w:rsid w:val="00971D5F"/>
    <w:rsid w:val="009737B0"/>
    <w:rsid w:val="009743B2"/>
    <w:rsid w:val="00974F8B"/>
    <w:rsid w:val="009760A5"/>
    <w:rsid w:val="0097614D"/>
    <w:rsid w:val="00977048"/>
    <w:rsid w:val="009779B7"/>
    <w:rsid w:val="009841F9"/>
    <w:rsid w:val="009845F0"/>
    <w:rsid w:val="00984D5E"/>
    <w:rsid w:val="0098547F"/>
    <w:rsid w:val="00985DF2"/>
    <w:rsid w:val="00985E67"/>
    <w:rsid w:val="00986B59"/>
    <w:rsid w:val="00986F4A"/>
    <w:rsid w:val="00987023"/>
    <w:rsid w:val="009871BF"/>
    <w:rsid w:val="0099064F"/>
    <w:rsid w:val="00990A08"/>
    <w:rsid w:val="00991321"/>
    <w:rsid w:val="009918AB"/>
    <w:rsid w:val="009918EF"/>
    <w:rsid w:val="00993200"/>
    <w:rsid w:val="0099350B"/>
    <w:rsid w:val="00994342"/>
    <w:rsid w:val="00994DD0"/>
    <w:rsid w:val="00996F76"/>
    <w:rsid w:val="0099763E"/>
    <w:rsid w:val="009A07FE"/>
    <w:rsid w:val="009A1DBD"/>
    <w:rsid w:val="009A2374"/>
    <w:rsid w:val="009A39EB"/>
    <w:rsid w:val="009A53AF"/>
    <w:rsid w:val="009A5583"/>
    <w:rsid w:val="009A5EAE"/>
    <w:rsid w:val="009A630A"/>
    <w:rsid w:val="009A6326"/>
    <w:rsid w:val="009A6710"/>
    <w:rsid w:val="009A6B5A"/>
    <w:rsid w:val="009A769A"/>
    <w:rsid w:val="009A780D"/>
    <w:rsid w:val="009A7A5E"/>
    <w:rsid w:val="009A7F89"/>
    <w:rsid w:val="009B07E6"/>
    <w:rsid w:val="009B2A3C"/>
    <w:rsid w:val="009B3B1F"/>
    <w:rsid w:val="009B4231"/>
    <w:rsid w:val="009B4600"/>
    <w:rsid w:val="009B476E"/>
    <w:rsid w:val="009B49A1"/>
    <w:rsid w:val="009B62EC"/>
    <w:rsid w:val="009B6F71"/>
    <w:rsid w:val="009C13F4"/>
    <w:rsid w:val="009C215B"/>
    <w:rsid w:val="009C392C"/>
    <w:rsid w:val="009C5CCD"/>
    <w:rsid w:val="009C6355"/>
    <w:rsid w:val="009C64A3"/>
    <w:rsid w:val="009C76FA"/>
    <w:rsid w:val="009C7D05"/>
    <w:rsid w:val="009D00F7"/>
    <w:rsid w:val="009D12E8"/>
    <w:rsid w:val="009D2BB5"/>
    <w:rsid w:val="009D3345"/>
    <w:rsid w:val="009D4543"/>
    <w:rsid w:val="009D5074"/>
    <w:rsid w:val="009D55BA"/>
    <w:rsid w:val="009D5C23"/>
    <w:rsid w:val="009D79C7"/>
    <w:rsid w:val="009E0556"/>
    <w:rsid w:val="009E07FC"/>
    <w:rsid w:val="009E0954"/>
    <w:rsid w:val="009E1531"/>
    <w:rsid w:val="009E2FD0"/>
    <w:rsid w:val="009E3254"/>
    <w:rsid w:val="009E3DED"/>
    <w:rsid w:val="009E4943"/>
    <w:rsid w:val="009E702C"/>
    <w:rsid w:val="009E7E69"/>
    <w:rsid w:val="009F0969"/>
    <w:rsid w:val="009F10A6"/>
    <w:rsid w:val="009F1D9E"/>
    <w:rsid w:val="009F1DDD"/>
    <w:rsid w:val="009F2B15"/>
    <w:rsid w:val="009F4689"/>
    <w:rsid w:val="009F4E07"/>
    <w:rsid w:val="009F5216"/>
    <w:rsid w:val="009F57ED"/>
    <w:rsid w:val="009F5855"/>
    <w:rsid w:val="009F58F0"/>
    <w:rsid w:val="009F6523"/>
    <w:rsid w:val="009F6AA3"/>
    <w:rsid w:val="009F6CB7"/>
    <w:rsid w:val="00A00701"/>
    <w:rsid w:val="00A03E78"/>
    <w:rsid w:val="00A052C4"/>
    <w:rsid w:val="00A05760"/>
    <w:rsid w:val="00A05AD8"/>
    <w:rsid w:val="00A06952"/>
    <w:rsid w:val="00A07056"/>
    <w:rsid w:val="00A07FAB"/>
    <w:rsid w:val="00A10219"/>
    <w:rsid w:val="00A107AD"/>
    <w:rsid w:val="00A116CE"/>
    <w:rsid w:val="00A122FB"/>
    <w:rsid w:val="00A12EDE"/>
    <w:rsid w:val="00A15363"/>
    <w:rsid w:val="00A179C5"/>
    <w:rsid w:val="00A20BED"/>
    <w:rsid w:val="00A21041"/>
    <w:rsid w:val="00A21D82"/>
    <w:rsid w:val="00A2254C"/>
    <w:rsid w:val="00A23648"/>
    <w:rsid w:val="00A2391C"/>
    <w:rsid w:val="00A23C58"/>
    <w:rsid w:val="00A24B9D"/>
    <w:rsid w:val="00A251CA"/>
    <w:rsid w:val="00A258FC"/>
    <w:rsid w:val="00A27221"/>
    <w:rsid w:val="00A3064E"/>
    <w:rsid w:val="00A30BBC"/>
    <w:rsid w:val="00A31EE3"/>
    <w:rsid w:val="00A3208F"/>
    <w:rsid w:val="00A3318D"/>
    <w:rsid w:val="00A346D3"/>
    <w:rsid w:val="00A34DE6"/>
    <w:rsid w:val="00A35AE3"/>
    <w:rsid w:val="00A35D93"/>
    <w:rsid w:val="00A36C97"/>
    <w:rsid w:val="00A37AE6"/>
    <w:rsid w:val="00A413E2"/>
    <w:rsid w:val="00A41F3D"/>
    <w:rsid w:val="00A43E90"/>
    <w:rsid w:val="00A4431E"/>
    <w:rsid w:val="00A443CC"/>
    <w:rsid w:val="00A450DA"/>
    <w:rsid w:val="00A45116"/>
    <w:rsid w:val="00A456B9"/>
    <w:rsid w:val="00A45AA3"/>
    <w:rsid w:val="00A47168"/>
    <w:rsid w:val="00A50BF4"/>
    <w:rsid w:val="00A513B4"/>
    <w:rsid w:val="00A52DC9"/>
    <w:rsid w:val="00A557AB"/>
    <w:rsid w:val="00A577D8"/>
    <w:rsid w:val="00A606D4"/>
    <w:rsid w:val="00A60756"/>
    <w:rsid w:val="00A6133C"/>
    <w:rsid w:val="00A613A0"/>
    <w:rsid w:val="00A61592"/>
    <w:rsid w:val="00A63CCF"/>
    <w:rsid w:val="00A63D7A"/>
    <w:rsid w:val="00A63E99"/>
    <w:rsid w:val="00A645BF"/>
    <w:rsid w:val="00A6561C"/>
    <w:rsid w:val="00A6611B"/>
    <w:rsid w:val="00A6643D"/>
    <w:rsid w:val="00A67039"/>
    <w:rsid w:val="00A6710D"/>
    <w:rsid w:val="00A674B3"/>
    <w:rsid w:val="00A6758F"/>
    <w:rsid w:val="00A679D5"/>
    <w:rsid w:val="00A70429"/>
    <w:rsid w:val="00A70BEE"/>
    <w:rsid w:val="00A710C8"/>
    <w:rsid w:val="00A71547"/>
    <w:rsid w:val="00A71A13"/>
    <w:rsid w:val="00A71BE2"/>
    <w:rsid w:val="00A72A5F"/>
    <w:rsid w:val="00A7389E"/>
    <w:rsid w:val="00A73970"/>
    <w:rsid w:val="00A755FE"/>
    <w:rsid w:val="00A76700"/>
    <w:rsid w:val="00A775E8"/>
    <w:rsid w:val="00A77FE7"/>
    <w:rsid w:val="00A8065D"/>
    <w:rsid w:val="00A80F2C"/>
    <w:rsid w:val="00A81138"/>
    <w:rsid w:val="00A83708"/>
    <w:rsid w:val="00A83AF6"/>
    <w:rsid w:val="00A83DBA"/>
    <w:rsid w:val="00A84961"/>
    <w:rsid w:val="00A856DA"/>
    <w:rsid w:val="00A85807"/>
    <w:rsid w:val="00A87D33"/>
    <w:rsid w:val="00A87E78"/>
    <w:rsid w:val="00A91491"/>
    <w:rsid w:val="00A93199"/>
    <w:rsid w:val="00A9320A"/>
    <w:rsid w:val="00A94318"/>
    <w:rsid w:val="00A9434D"/>
    <w:rsid w:val="00A96004"/>
    <w:rsid w:val="00AA11DC"/>
    <w:rsid w:val="00AA218F"/>
    <w:rsid w:val="00AA220F"/>
    <w:rsid w:val="00AA64C2"/>
    <w:rsid w:val="00AA6749"/>
    <w:rsid w:val="00AA6B2F"/>
    <w:rsid w:val="00AA6C09"/>
    <w:rsid w:val="00AA6DA1"/>
    <w:rsid w:val="00AA6E1C"/>
    <w:rsid w:val="00AA701F"/>
    <w:rsid w:val="00AA726D"/>
    <w:rsid w:val="00AA77AA"/>
    <w:rsid w:val="00AB062C"/>
    <w:rsid w:val="00AB23E8"/>
    <w:rsid w:val="00AB27F6"/>
    <w:rsid w:val="00AB42F1"/>
    <w:rsid w:val="00AB4A8D"/>
    <w:rsid w:val="00AB4D61"/>
    <w:rsid w:val="00AB52F5"/>
    <w:rsid w:val="00AB5FA4"/>
    <w:rsid w:val="00AB711E"/>
    <w:rsid w:val="00AC039A"/>
    <w:rsid w:val="00AC11DB"/>
    <w:rsid w:val="00AC1242"/>
    <w:rsid w:val="00AC21EA"/>
    <w:rsid w:val="00AC275C"/>
    <w:rsid w:val="00AC353F"/>
    <w:rsid w:val="00AC6C90"/>
    <w:rsid w:val="00AC6FE4"/>
    <w:rsid w:val="00AC79ED"/>
    <w:rsid w:val="00AD14DF"/>
    <w:rsid w:val="00AD1BE6"/>
    <w:rsid w:val="00AD428F"/>
    <w:rsid w:val="00AD54A1"/>
    <w:rsid w:val="00AD57B4"/>
    <w:rsid w:val="00AD6321"/>
    <w:rsid w:val="00AD64EC"/>
    <w:rsid w:val="00AD680D"/>
    <w:rsid w:val="00AD6A07"/>
    <w:rsid w:val="00AD6C50"/>
    <w:rsid w:val="00AD7274"/>
    <w:rsid w:val="00AD7553"/>
    <w:rsid w:val="00AE03C8"/>
    <w:rsid w:val="00AE0574"/>
    <w:rsid w:val="00AE1A7A"/>
    <w:rsid w:val="00AE1AC5"/>
    <w:rsid w:val="00AE1C5D"/>
    <w:rsid w:val="00AE2201"/>
    <w:rsid w:val="00AE26F4"/>
    <w:rsid w:val="00AE2D49"/>
    <w:rsid w:val="00AE377C"/>
    <w:rsid w:val="00AE43B7"/>
    <w:rsid w:val="00AE4AB5"/>
    <w:rsid w:val="00AE50DC"/>
    <w:rsid w:val="00AE5128"/>
    <w:rsid w:val="00AE5DB2"/>
    <w:rsid w:val="00AE7BBD"/>
    <w:rsid w:val="00AF0195"/>
    <w:rsid w:val="00AF06C5"/>
    <w:rsid w:val="00AF1610"/>
    <w:rsid w:val="00AF1CA6"/>
    <w:rsid w:val="00AF2463"/>
    <w:rsid w:val="00AF42AE"/>
    <w:rsid w:val="00AF4962"/>
    <w:rsid w:val="00AF4AB4"/>
    <w:rsid w:val="00AF4EAA"/>
    <w:rsid w:val="00AF4F21"/>
    <w:rsid w:val="00AF5579"/>
    <w:rsid w:val="00AF6855"/>
    <w:rsid w:val="00AF755B"/>
    <w:rsid w:val="00B00BC8"/>
    <w:rsid w:val="00B04317"/>
    <w:rsid w:val="00B063AA"/>
    <w:rsid w:val="00B07395"/>
    <w:rsid w:val="00B078A6"/>
    <w:rsid w:val="00B117EA"/>
    <w:rsid w:val="00B11FEC"/>
    <w:rsid w:val="00B11FED"/>
    <w:rsid w:val="00B13188"/>
    <w:rsid w:val="00B13259"/>
    <w:rsid w:val="00B13C47"/>
    <w:rsid w:val="00B15646"/>
    <w:rsid w:val="00B16E26"/>
    <w:rsid w:val="00B16F4F"/>
    <w:rsid w:val="00B20188"/>
    <w:rsid w:val="00B20DC6"/>
    <w:rsid w:val="00B20FD8"/>
    <w:rsid w:val="00B21C65"/>
    <w:rsid w:val="00B255E2"/>
    <w:rsid w:val="00B255FA"/>
    <w:rsid w:val="00B25927"/>
    <w:rsid w:val="00B259F7"/>
    <w:rsid w:val="00B25FB6"/>
    <w:rsid w:val="00B26220"/>
    <w:rsid w:val="00B26F4C"/>
    <w:rsid w:val="00B31C8A"/>
    <w:rsid w:val="00B31E06"/>
    <w:rsid w:val="00B327ED"/>
    <w:rsid w:val="00B32EB6"/>
    <w:rsid w:val="00B33758"/>
    <w:rsid w:val="00B359F1"/>
    <w:rsid w:val="00B369C8"/>
    <w:rsid w:val="00B37462"/>
    <w:rsid w:val="00B40C27"/>
    <w:rsid w:val="00B4149C"/>
    <w:rsid w:val="00B4352F"/>
    <w:rsid w:val="00B4481E"/>
    <w:rsid w:val="00B45DD6"/>
    <w:rsid w:val="00B46049"/>
    <w:rsid w:val="00B46200"/>
    <w:rsid w:val="00B46634"/>
    <w:rsid w:val="00B46719"/>
    <w:rsid w:val="00B47152"/>
    <w:rsid w:val="00B4748D"/>
    <w:rsid w:val="00B513BF"/>
    <w:rsid w:val="00B514EB"/>
    <w:rsid w:val="00B51878"/>
    <w:rsid w:val="00B52688"/>
    <w:rsid w:val="00B53088"/>
    <w:rsid w:val="00B54107"/>
    <w:rsid w:val="00B54251"/>
    <w:rsid w:val="00B545B2"/>
    <w:rsid w:val="00B55122"/>
    <w:rsid w:val="00B56278"/>
    <w:rsid w:val="00B5758B"/>
    <w:rsid w:val="00B6031B"/>
    <w:rsid w:val="00B604B1"/>
    <w:rsid w:val="00B6126A"/>
    <w:rsid w:val="00B61996"/>
    <w:rsid w:val="00B6212D"/>
    <w:rsid w:val="00B63707"/>
    <w:rsid w:val="00B64131"/>
    <w:rsid w:val="00B65758"/>
    <w:rsid w:val="00B663DB"/>
    <w:rsid w:val="00B66F86"/>
    <w:rsid w:val="00B671EF"/>
    <w:rsid w:val="00B6734E"/>
    <w:rsid w:val="00B705B1"/>
    <w:rsid w:val="00B70F56"/>
    <w:rsid w:val="00B71A99"/>
    <w:rsid w:val="00B71F36"/>
    <w:rsid w:val="00B725A5"/>
    <w:rsid w:val="00B7344A"/>
    <w:rsid w:val="00B739DF"/>
    <w:rsid w:val="00B74348"/>
    <w:rsid w:val="00B74FB7"/>
    <w:rsid w:val="00B7573F"/>
    <w:rsid w:val="00B7778F"/>
    <w:rsid w:val="00B77E96"/>
    <w:rsid w:val="00B8050F"/>
    <w:rsid w:val="00B82283"/>
    <w:rsid w:val="00B8235C"/>
    <w:rsid w:val="00B8275F"/>
    <w:rsid w:val="00B8279B"/>
    <w:rsid w:val="00B82D7E"/>
    <w:rsid w:val="00B8445E"/>
    <w:rsid w:val="00B84C70"/>
    <w:rsid w:val="00B85144"/>
    <w:rsid w:val="00B8670B"/>
    <w:rsid w:val="00B8692B"/>
    <w:rsid w:val="00B86B73"/>
    <w:rsid w:val="00B8724D"/>
    <w:rsid w:val="00B87FC9"/>
    <w:rsid w:val="00B906EF"/>
    <w:rsid w:val="00B92126"/>
    <w:rsid w:val="00B921D9"/>
    <w:rsid w:val="00B9226F"/>
    <w:rsid w:val="00B923CB"/>
    <w:rsid w:val="00B9291E"/>
    <w:rsid w:val="00B9411F"/>
    <w:rsid w:val="00B94344"/>
    <w:rsid w:val="00B948B9"/>
    <w:rsid w:val="00B94E3E"/>
    <w:rsid w:val="00B9521D"/>
    <w:rsid w:val="00B9563A"/>
    <w:rsid w:val="00B963A5"/>
    <w:rsid w:val="00B96D64"/>
    <w:rsid w:val="00B97895"/>
    <w:rsid w:val="00B97F5F"/>
    <w:rsid w:val="00BA0110"/>
    <w:rsid w:val="00BA05B1"/>
    <w:rsid w:val="00BA0E45"/>
    <w:rsid w:val="00BA2356"/>
    <w:rsid w:val="00BA26FE"/>
    <w:rsid w:val="00BA2807"/>
    <w:rsid w:val="00BA4F1E"/>
    <w:rsid w:val="00BA5290"/>
    <w:rsid w:val="00BA5D09"/>
    <w:rsid w:val="00BA6D4F"/>
    <w:rsid w:val="00BA7E42"/>
    <w:rsid w:val="00BB0B74"/>
    <w:rsid w:val="00BB14B7"/>
    <w:rsid w:val="00BB1DA8"/>
    <w:rsid w:val="00BB2A3E"/>
    <w:rsid w:val="00BB2CD6"/>
    <w:rsid w:val="00BB307B"/>
    <w:rsid w:val="00BB38EC"/>
    <w:rsid w:val="00BB41CF"/>
    <w:rsid w:val="00BB4344"/>
    <w:rsid w:val="00BB48CA"/>
    <w:rsid w:val="00BB4D47"/>
    <w:rsid w:val="00BB57D3"/>
    <w:rsid w:val="00BB5CDF"/>
    <w:rsid w:val="00BB62EE"/>
    <w:rsid w:val="00BB7815"/>
    <w:rsid w:val="00BC068A"/>
    <w:rsid w:val="00BC0FA5"/>
    <w:rsid w:val="00BC11A0"/>
    <w:rsid w:val="00BC1FB2"/>
    <w:rsid w:val="00BC2748"/>
    <w:rsid w:val="00BC36A5"/>
    <w:rsid w:val="00BC52D9"/>
    <w:rsid w:val="00BC588B"/>
    <w:rsid w:val="00BC60F4"/>
    <w:rsid w:val="00BC7347"/>
    <w:rsid w:val="00BD07E2"/>
    <w:rsid w:val="00BD0BC1"/>
    <w:rsid w:val="00BD1D66"/>
    <w:rsid w:val="00BD25FA"/>
    <w:rsid w:val="00BD331C"/>
    <w:rsid w:val="00BD3576"/>
    <w:rsid w:val="00BD3EA4"/>
    <w:rsid w:val="00BD4A23"/>
    <w:rsid w:val="00BD56B5"/>
    <w:rsid w:val="00BE0A28"/>
    <w:rsid w:val="00BE0FC7"/>
    <w:rsid w:val="00BE1130"/>
    <w:rsid w:val="00BE1992"/>
    <w:rsid w:val="00BE1B92"/>
    <w:rsid w:val="00BE23CD"/>
    <w:rsid w:val="00BE2507"/>
    <w:rsid w:val="00BE47F5"/>
    <w:rsid w:val="00BE5921"/>
    <w:rsid w:val="00BE5994"/>
    <w:rsid w:val="00BE5AC0"/>
    <w:rsid w:val="00BE6831"/>
    <w:rsid w:val="00BE70A4"/>
    <w:rsid w:val="00BE7B36"/>
    <w:rsid w:val="00BF05FA"/>
    <w:rsid w:val="00BF07CA"/>
    <w:rsid w:val="00BF22A3"/>
    <w:rsid w:val="00BF2D4B"/>
    <w:rsid w:val="00BF39C6"/>
    <w:rsid w:val="00BF3AA9"/>
    <w:rsid w:val="00BF3FC1"/>
    <w:rsid w:val="00BF40B0"/>
    <w:rsid w:val="00BF445D"/>
    <w:rsid w:val="00BF518A"/>
    <w:rsid w:val="00BF5DF4"/>
    <w:rsid w:val="00BF5E95"/>
    <w:rsid w:val="00BF6163"/>
    <w:rsid w:val="00BF66EE"/>
    <w:rsid w:val="00BF6CE9"/>
    <w:rsid w:val="00BF70BB"/>
    <w:rsid w:val="00C00490"/>
    <w:rsid w:val="00C0061C"/>
    <w:rsid w:val="00C0543E"/>
    <w:rsid w:val="00C05768"/>
    <w:rsid w:val="00C0790B"/>
    <w:rsid w:val="00C07B0F"/>
    <w:rsid w:val="00C10169"/>
    <w:rsid w:val="00C10362"/>
    <w:rsid w:val="00C10C1C"/>
    <w:rsid w:val="00C10C69"/>
    <w:rsid w:val="00C10D63"/>
    <w:rsid w:val="00C11638"/>
    <w:rsid w:val="00C13546"/>
    <w:rsid w:val="00C14BC2"/>
    <w:rsid w:val="00C15928"/>
    <w:rsid w:val="00C15D9F"/>
    <w:rsid w:val="00C1654A"/>
    <w:rsid w:val="00C21288"/>
    <w:rsid w:val="00C21A81"/>
    <w:rsid w:val="00C21B58"/>
    <w:rsid w:val="00C226B7"/>
    <w:rsid w:val="00C232FD"/>
    <w:rsid w:val="00C23BCA"/>
    <w:rsid w:val="00C2493D"/>
    <w:rsid w:val="00C25A35"/>
    <w:rsid w:val="00C25A62"/>
    <w:rsid w:val="00C260F1"/>
    <w:rsid w:val="00C3012B"/>
    <w:rsid w:val="00C3172E"/>
    <w:rsid w:val="00C33020"/>
    <w:rsid w:val="00C33660"/>
    <w:rsid w:val="00C36025"/>
    <w:rsid w:val="00C3790E"/>
    <w:rsid w:val="00C40F99"/>
    <w:rsid w:val="00C418C7"/>
    <w:rsid w:val="00C41F99"/>
    <w:rsid w:val="00C4345D"/>
    <w:rsid w:val="00C46249"/>
    <w:rsid w:val="00C46D6F"/>
    <w:rsid w:val="00C50FC8"/>
    <w:rsid w:val="00C511DF"/>
    <w:rsid w:val="00C515C8"/>
    <w:rsid w:val="00C5185A"/>
    <w:rsid w:val="00C5253A"/>
    <w:rsid w:val="00C5354B"/>
    <w:rsid w:val="00C537C0"/>
    <w:rsid w:val="00C53AA3"/>
    <w:rsid w:val="00C54AA9"/>
    <w:rsid w:val="00C54FB7"/>
    <w:rsid w:val="00C557F6"/>
    <w:rsid w:val="00C5602C"/>
    <w:rsid w:val="00C57736"/>
    <w:rsid w:val="00C579FC"/>
    <w:rsid w:val="00C61B8D"/>
    <w:rsid w:val="00C62B0D"/>
    <w:rsid w:val="00C63D6F"/>
    <w:rsid w:val="00C63E3C"/>
    <w:rsid w:val="00C6403C"/>
    <w:rsid w:val="00C65030"/>
    <w:rsid w:val="00C65C24"/>
    <w:rsid w:val="00C65D61"/>
    <w:rsid w:val="00C6740A"/>
    <w:rsid w:val="00C676DB"/>
    <w:rsid w:val="00C7045F"/>
    <w:rsid w:val="00C71840"/>
    <w:rsid w:val="00C71BA9"/>
    <w:rsid w:val="00C74349"/>
    <w:rsid w:val="00C75202"/>
    <w:rsid w:val="00C75DF7"/>
    <w:rsid w:val="00C75E80"/>
    <w:rsid w:val="00C80628"/>
    <w:rsid w:val="00C80C52"/>
    <w:rsid w:val="00C81887"/>
    <w:rsid w:val="00C82A52"/>
    <w:rsid w:val="00C8311E"/>
    <w:rsid w:val="00C8399B"/>
    <w:rsid w:val="00C840AF"/>
    <w:rsid w:val="00C848D2"/>
    <w:rsid w:val="00C84D4F"/>
    <w:rsid w:val="00C91EA4"/>
    <w:rsid w:val="00C928DF"/>
    <w:rsid w:val="00C9348C"/>
    <w:rsid w:val="00C94C1C"/>
    <w:rsid w:val="00C9585B"/>
    <w:rsid w:val="00C95F6A"/>
    <w:rsid w:val="00C96039"/>
    <w:rsid w:val="00C963F3"/>
    <w:rsid w:val="00C9698E"/>
    <w:rsid w:val="00C96E70"/>
    <w:rsid w:val="00C96EAC"/>
    <w:rsid w:val="00C976A5"/>
    <w:rsid w:val="00CA021A"/>
    <w:rsid w:val="00CA0650"/>
    <w:rsid w:val="00CA16A9"/>
    <w:rsid w:val="00CA3010"/>
    <w:rsid w:val="00CA3899"/>
    <w:rsid w:val="00CA3BA7"/>
    <w:rsid w:val="00CA640C"/>
    <w:rsid w:val="00CA728B"/>
    <w:rsid w:val="00CB1023"/>
    <w:rsid w:val="00CB165C"/>
    <w:rsid w:val="00CB2707"/>
    <w:rsid w:val="00CB4ECF"/>
    <w:rsid w:val="00CB76B6"/>
    <w:rsid w:val="00CC1632"/>
    <w:rsid w:val="00CC2584"/>
    <w:rsid w:val="00CC276B"/>
    <w:rsid w:val="00CC2ADA"/>
    <w:rsid w:val="00CC366E"/>
    <w:rsid w:val="00CC3E72"/>
    <w:rsid w:val="00CC3FC2"/>
    <w:rsid w:val="00CC3FDB"/>
    <w:rsid w:val="00CC4A14"/>
    <w:rsid w:val="00CC5B32"/>
    <w:rsid w:val="00CC69DD"/>
    <w:rsid w:val="00CC74C3"/>
    <w:rsid w:val="00CD0B75"/>
    <w:rsid w:val="00CD0BD0"/>
    <w:rsid w:val="00CD0CF9"/>
    <w:rsid w:val="00CD1251"/>
    <w:rsid w:val="00CD217D"/>
    <w:rsid w:val="00CD2A68"/>
    <w:rsid w:val="00CD3248"/>
    <w:rsid w:val="00CD3660"/>
    <w:rsid w:val="00CD5A62"/>
    <w:rsid w:val="00CD642E"/>
    <w:rsid w:val="00CD7603"/>
    <w:rsid w:val="00CE1098"/>
    <w:rsid w:val="00CE124D"/>
    <w:rsid w:val="00CE13CD"/>
    <w:rsid w:val="00CE17D8"/>
    <w:rsid w:val="00CE1AD5"/>
    <w:rsid w:val="00CE2BF0"/>
    <w:rsid w:val="00CE2FCB"/>
    <w:rsid w:val="00CE30A0"/>
    <w:rsid w:val="00CE3D52"/>
    <w:rsid w:val="00CE407C"/>
    <w:rsid w:val="00CE47D7"/>
    <w:rsid w:val="00CE563D"/>
    <w:rsid w:val="00CE6351"/>
    <w:rsid w:val="00CE731E"/>
    <w:rsid w:val="00CF32B1"/>
    <w:rsid w:val="00CF3A55"/>
    <w:rsid w:val="00CF43AF"/>
    <w:rsid w:val="00CF466F"/>
    <w:rsid w:val="00CF4DFE"/>
    <w:rsid w:val="00CF5451"/>
    <w:rsid w:val="00CF560A"/>
    <w:rsid w:val="00CF5ABF"/>
    <w:rsid w:val="00CF67EC"/>
    <w:rsid w:val="00CF7159"/>
    <w:rsid w:val="00CF756D"/>
    <w:rsid w:val="00CF78B8"/>
    <w:rsid w:val="00D0041F"/>
    <w:rsid w:val="00D0083C"/>
    <w:rsid w:val="00D025CA"/>
    <w:rsid w:val="00D032D3"/>
    <w:rsid w:val="00D034CA"/>
    <w:rsid w:val="00D043D7"/>
    <w:rsid w:val="00D04575"/>
    <w:rsid w:val="00D04AC9"/>
    <w:rsid w:val="00D0545D"/>
    <w:rsid w:val="00D1071C"/>
    <w:rsid w:val="00D108F9"/>
    <w:rsid w:val="00D11E4E"/>
    <w:rsid w:val="00D13116"/>
    <w:rsid w:val="00D13299"/>
    <w:rsid w:val="00D1349F"/>
    <w:rsid w:val="00D144C1"/>
    <w:rsid w:val="00D14E48"/>
    <w:rsid w:val="00D16719"/>
    <w:rsid w:val="00D200F1"/>
    <w:rsid w:val="00D202D5"/>
    <w:rsid w:val="00D2036F"/>
    <w:rsid w:val="00D207DF"/>
    <w:rsid w:val="00D20A9F"/>
    <w:rsid w:val="00D21C33"/>
    <w:rsid w:val="00D228D4"/>
    <w:rsid w:val="00D229A1"/>
    <w:rsid w:val="00D22C7E"/>
    <w:rsid w:val="00D23172"/>
    <w:rsid w:val="00D231C0"/>
    <w:rsid w:val="00D2423D"/>
    <w:rsid w:val="00D24449"/>
    <w:rsid w:val="00D247FB"/>
    <w:rsid w:val="00D267EA"/>
    <w:rsid w:val="00D268B6"/>
    <w:rsid w:val="00D26976"/>
    <w:rsid w:val="00D26D27"/>
    <w:rsid w:val="00D31219"/>
    <w:rsid w:val="00D312DD"/>
    <w:rsid w:val="00D333C3"/>
    <w:rsid w:val="00D334AB"/>
    <w:rsid w:val="00D33B8C"/>
    <w:rsid w:val="00D35160"/>
    <w:rsid w:val="00D35BC8"/>
    <w:rsid w:val="00D35F09"/>
    <w:rsid w:val="00D36130"/>
    <w:rsid w:val="00D3713D"/>
    <w:rsid w:val="00D37508"/>
    <w:rsid w:val="00D40946"/>
    <w:rsid w:val="00D40D03"/>
    <w:rsid w:val="00D4250D"/>
    <w:rsid w:val="00D4301D"/>
    <w:rsid w:val="00D43054"/>
    <w:rsid w:val="00D4333B"/>
    <w:rsid w:val="00D446A1"/>
    <w:rsid w:val="00D45302"/>
    <w:rsid w:val="00D45EB3"/>
    <w:rsid w:val="00D460B4"/>
    <w:rsid w:val="00D46BE5"/>
    <w:rsid w:val="00D47090"/>
    <w:rsid w:val="00D477DE"/>
    <w:rsid w:val="00D47A9A"/>
    <w:rsid w:val="00D50279"/>
    <w:rsid w:val="00D50AAB"/>
    <w:rsid w:val="00D5142D"/>
    <w:rsid w:val="00D543AB"/>
    <w:rsid w:val="00D54ED8"/>
    <w:rsid w:val="00D563EA"/>
    <w:rsid w:val="00D56558"/>
    <w:rsid w:val="00D577EB"/>
    <w:rsid w:val="00D57DF8"/>
    <w:rsid w:val="00D60810"/>
    <w:rsid w:val="00D609C8"/>
    <w:rsid w:val="00D60DCB"/>
    <w:rsid w:val="00D62531"/>
    <w:rsid w:val="00D62C12"/>
    <w:rsid w:val="00D62F64"/>
    <w:rsid w:val="00D676DF"/>
    <w:rsid w:val="00D72440"/>
    <w:rsid w:val="00D72CE2"/>
    <w:rsid w:val="00D75174"/>
    <w:rsid w:val="00D76438"/>
    <w:rsid w:val="00D76F73"/>
    <w:rsid w:val="00D773AC"/>
    <w:rsid w:val="00D77948"/>
    <w:rsid w:val="00D77E7F"/>
    <w:rsid w:val="00D8170C"/>
    <w:rsid w:val="00D81B3A"/>
    <w:rsid w:val="00D82717"/>
    <w:rsid w:val="00D82AFE"/>
    <w:rsid w:val="00D83980"/>
    <w:rsid w:val="00D84658"/>
    <w:rsid w:val="00D8522B"/>
    <w:rsid w:val="00D86059"/>
    <w:rsid w:val="00D86986"/>
    <w:rsid w:val="00D87712"/>
    <w:rsid w:val="00D90611"/>
    <w:rsid w:val="00D91796"/>
    <w:rsid w:val="00D9291A"/>
    <w:rsid w:val="00D92AC9"/>
    <w:rsid w:val="00D93413"/>
    <w:rsid w:val="00D93FD7"/>
    <w:rsid w:val="00D94A8D"/>
    <w:rsid w:val="00D94BAA"/>
    <w:rsid w:val="00D94EF5"/>
    <w:rsid w:val="00D953BE"/>
    <w:rsid w:val="00D95872"/>
    <w:rsid w:val="00D95922"/>
    <w:rsid w:val="00D96DC3"/>
    <w:rsid w:val="00D9748E"/>
    <w:rsid w:val="00D9781A"/>
    <w:rsid w:val="00DA1C9C"/>
    <w:rsid w:val="00DA1CD7"/>
    <w:rsid w:val="00DA1DD6"/>
    <w:rsid w:val="00DA40D3"/>
    <w:rsid w:val="00DA538C"/>
    <w:rsid w:val="00DA6DEE"/>
    <w:rsid w:val="00DA700B"/>
    <w:rsid w:val="00DB010E"/>
    <w:rsid w:val="00DB0835"/>
    <w:rsid w:val="00DB2512"/>
    <w:rsid w:val="00DB2AE8"/>
    <w:rsid w:val="00DB32DF"/>
    <w:rsid w:val="00DB3938"/>
    <w:rsid w:val="00DB39DC"/>
    <w:rsid w:val="00DB3A55"/>
    <w:rsid w:val="00DB442A"/>
    <w:rsid w:val="00DB44D0"/>
    <w:rsid w:val="00DB5BBF"/>
    <w:rsid w:val="00DB5C55"/>
    <w:rsid w:val="00DB6452"/>
    <w:rsid w:val="00DC246B"/>
    <w:rsid w:val="00DC3430"/>
    <w:rsid w:val="00DC51ED"/>
    <w:rsid w:val="00DC5225"/>
    <w:rsid w:val="00DC5E6D"/>
    <w:rsid w:val="00DC5EB6"/>
    <w:rsid w:val="00DC63F0"/>
    <w:rsid w:val="00DC6C1E"/>
    <w:rsid w:val="00DC72E4"/>
    <w:rsid w:val="00DC78A8"/>
    <w:rsid w:val="00DD08EE"/>
    <w:rsid w:val="00DD0A03"/>
    <w:rsid w:val="00DD1EFB"/>
    <w:rsid w:val="00DD469C"/>
    <w:rsid w:val="00DD4852"/>
    <w:rsid w:val="00DD54BD"/>
    <w:rsid w:val="00DD5BFF"/>
    <w:rsid w:val="00DD5E90"/>
    <w:rsid w:val="00DD5EC9"/>
    <w:rsid w:val="00DD75B9"/>
    <w:rsid w:val="00DE03B0"/>
    <w:rsid w:val="00DE0DD4"/>
    <w:rsid w:val="00DE133B"/>
    <w:rsid w:val="00DE1520"/>
    <w:rsid w:val="00DE2A9E"/>
    <w:rsid w:val="00DE2F80"/>
    <w:rsid w:val="00DE3375"/>
    <w:rsid w:val="00DE4648"/>
    <w:rsid w:val="00DE4B64"/>
    <w:rsid w:val="00DE565C"/>
    <w:rsid w:val="00DE76D5"/>
    <w:rsid w:val="00DF05EB"/>
    <w:rsid w:val="00DF19D4"/>
    <w:rsid w:val="00DF393C"/>
    <w:rsid w:val="00DF41E6"/>
    <w:rsid w:val="00DF46B4"/>
    <w:rsid w:val="00DF46DA"/>
    <w:rsid w:val="00DF5080"/>
    <w:rsid w:val="00DF6499"/>
    <w:rsid w:val="00E0097B"/>
    <w:rsid w:val="00E01911"/>
    <w:rsid w:val="00E01F7D"/>
    <w:rsid w:val="00E02923"/>
    <w:rsid w:val="00E02BE4"/>
    <w:rsid w:val="00E03017"/>
    <w:rsid w:val="00E033D3"/>
    <w:rsid w:val="00E057F6"/>
    <w:rsid w:val="00E060CD"/>
    <w:rsid w:val="00E066E4"/>
    <w:rsid w:val="00E07734"/>
    <w:rsid w:val="00E101A8"/>
    <w:rsid w:val="00E11009"/>
    <w:rsid w:val="00E11919"/>
    <w:rsid w:val="00E11E91"/>
    <w:rsid w:val="00E1342A"/>
    <w:rsid w:val="00E1492E"/>
    <w:rsid w:val="00E15AF2"/>
    <w:rsid w:val="00E16293"/>
    <w:rsid w:val="00E16CFB"/>
    <w:rsid w:val="00E177A8"/>
    <w:rsid w:val="00E179DA"/>
    <w:rsid w:val="00E20AAE"/>
    <w:rsid w:val="00E21191"/>
    <w:rsid w:val="00E21503"/>
    <w:rsid w:val="00E215C7"/>
    <w:rsid w:val="00E217A6"/>
    <w:rsid w:val="00E21895"/>
    <w:rsid w:val="00E228A7"/>
    <w:rsid w:val="00E2318F"/>
    <w:rsid w:val="00E23192"/>
    <w:rsid w:val="00E23523"/>
    <w:rsid w:val="00E23716"/>
    <w:rsid w:val="00E23735"/>
    <w:rsid w:val="00E2395A"/>
    <w:rsid w:val="00E24BE9"/>
    <w:rsid w:val="00E25C0C"/>
    <w:rsid w:val="00E2679E"/>
    <w:rsid w:val="00E270C2"/>
    <w:rsid w:val="00E27E76"/>
    <w:rsid w:val="00E27F50"/>
    <w:rsid w:val="00E307EA"/>
    <w:rsid w:val="00E30E3C"/>
    <w:rsid w:val="00E31D71"/>
    <w:rsid w:val="00E32F73"/>
    <w:rsid w:val="00E33EAF"/>
    <w:rsid w:val="00E34B6A"/>
    <w:rsid w:val="00E35192"/>
    <w:rsid w:val="00E35F30"/>
    <w:rsid w:val="00E36B0A"/>
    <w:rsid w:val="00E36B9D"/>
    <w:rsid w:val="00E40F94"/>
    <w:rsid w:val="00E41EB9"/>
    <w:rsid w:val="00E4242B"/>
    <w:rsid w:val="00E4251D"/>
    <w:rsid w:val="00E4263F"/>
    <w:rsid w:val="00E42B8C"/>
    <w:rsid w:val="00E44199"/>
    <w:rsid w:val="00E46DE1"/>
    <w:rsid w:val="00E4703A"/>
    <w:rsid w:val="00E47E0D"/>
    <w:rsid w:val="00E50E10"/>
    <w:rsid w:val="00E50F17"/>
    <w:rsid w:val="00E51B12"/>
    <w:rsid w:val="00E52D02"/>
    <w:rsid w:val="00E52D2C"/>
    <w:rsid w:val="00E54053"/>
    <w:rsid w:val="00E54293"/>
    <w:rsid w:val="00E549CD"/>
    <w:rsid w:val="00E55731"/>
    <w:rsid w:val="00E55BD2"/>
    <w:rsid w:val="00E56781"/>
    <w:rsid w:val="00E56E34"/>
    <w:rsid w:val="00E57B41"/>
    <w:rsid w:val="00E60551"/>
    <w:rsid w:val="00E617B0"/>
    <w:rsid w:val="00E637E9"/>
    <w:rsid w:val="00E6389C"/>
    <w:rsid w:val="00E63E2D"/>
    <w:rsid w:val="00E63F39"/>
    <w:rsid w:val="00E64109"/>
    <w:rsid w:val="00E64483"/>
    <w:rsid w:val="00E6570D"/>
    <w:rsid w:val="00E659DD"/>
    <w:rsid w:val="00E675DB"/>
    <w:rsid w:val="00E67CA7"/>
    <w:rsid w:val="00E700FD"/>
    <w:rsid w:val="00E71ABD"/>
    <w:rsid w:val="00E71B92"/>
    <w:rsid w:val="00E72907"/>
    <w:rsid w:val="00E72F41"/>
    <w:rsid w:val="00E7459B"/>
    <w:rsid w:val="00E74AC5"/>
    <w:rsid w:val="00E77163"/>
    <w:rsid w:val="00E77E56"/>
    <w:rsid w:val="00E801F3"/>
    <w:rsid w:val="00E803A6"/>
    <w:rsid w:val="00E803D4"/>
    <w:rsid w:val="00E80A7F"/>
    <w:rsid w:val="00E8323F"/>
    <w:rsid w:val="00E832C1"/>
    <w:rsid w:val="00E84255"/>
    <w:rsid w:val="00E8438E"/>
    <w:rsid w:val="00E85D34"/>
    <w:rsid w:val="00E861A4"/>
    <w:rsid w:val="00E86DA6"/>
    <w:rsid w:val="00E90031"/>
    <w:rsid w:val="00E91BC3"/>
    <w:rsid w:val="00E91CD8"/>
    <w:rsid w:val="00E92348"/>
    <w:rsid w:val="00E93068"/>
    <w:rsid w:val="00E93636"/>
    <w:rsid w:val="00E93D25"/>
    <w:rsid w:val="00E94BB3"/>
    <w:rsid w:val="00E94F61"/>
    <w:rsid w:val="00E95988"/>
    <w:rsid w:val="00E97659"/>
    <w:rsid w:val="00EA00BF"/>
    <w:rsid w:val="00EA0F7F"/>
    <w:rsid w:val="00EA237C"/>
    <w:rsid w:val="00EA45C0"/>
    <w:rsid w:val="00EA53FD"/>
    <w:rsid w:val="00EA598F"/>
    <w:rsid w:val="00EA5A8B"/>
    <w:rsid w:val="00EA6349"/>
    <w:rsid w:val="00EA6A72"/>
    <w:rsid w:val="00EA6EAD"/>
    <w:rsid w:val="00EA6F19"/>
    <w:rsid w:val="00EA78E6"/>
    <w:rsid w:val="00EB03AE"/>
    <w:rsid w:val="00EB0EC0"/>
    <w:rsid w:val="00EB12AC"/>
    <w:rsid w:val="00EB36A5"/>
    <w:rsid w:val="00EB478A"/>
    <w:rsid w:val="00EB6153"/>
    <w:rsid w:val="00EB72F4"/>
    <w:rsid w:val="00EB7E5B"/>
    <w:rsid w:val="00EC114A"/>
    <w:rsid w:val="00EC1B3F"/>
    <w:rsid w:val="00EC3823"/>
    <w:rsid w:val="00EC4832"/>
    <w:rsid w:val="00EC54FE"/>
    <w:rsid w:val="00EC7286"/>
    <w:rsid w:val="00EC73C1"/>
    <w:rsid w:val="00EC774C"/>
    <w:rsid w:val="00EC778D"/>
    <w:rsid w:val="00ED06AE"/>
    <w:rsid w:val="00ED1B23"/>
    <w:rsid w:val="00ED4141"/>
    <w:rsid w:val="00ED4575"/>
    <w:rsid w:val="00ED4884"/>
    <w:rsid w:val="00ED4E92"/>
    <w:rsid w:val="00ED5190"/>
    <w:rsid w:val="00ED51FD"/>
    <w:rsid w:val="00ED56B5"/>
    <w:rsid w:val="00ED5EED"/>
    <w:rsid w:val="00ED61B8"/>
    <w:rsid w:val="00ED65A3"/>
    <w:rsid w:val="00ED6904"/>
    <w:rsid w:val="00ED6D8A"/>
    <w:rsid w:val="00ED772D"/>
    <w:rsid w:val="00EE0297"/>
    <w:rsid w:val="00EE370C"/>
    <w:rsid w:val="00EE39E1"/>
    <w:rsid w:val="00EE3BF0"/>
    <w:rsid w:val="00EE48E3"/>
    <w:rsid w:val="00EE6245"/>
    <w:rsid w:val="00EE62A1"/>
    <w:rsid w:val="00EE7461"/>
    <w:rsid w:val="00EE75A1"/>
    <w:rsid w:val="00EE78D7"/>
    <w:rsid w:val="00EF00F0"/>
    <w:rsid w:val="00EF1B9A"/>
    <w:rsid w:val="00EF1E4B"/>
    <w:rsid w:val="00EF2771"/>
    <w:rsid w:val="00EF2B49"/>
    <w:rsid w:val="00EF3AFB"/>
    <w:rsid w:val="00EF4500"/>
    <w:rsid w:val="00EF47C9"/>
    <w:rsid w:val="00EF537C"/>
    <w:rsid w:val="00EF542E"/>
    <w:rsid w:val="00EF7C04"/>
    <w:rsid w:val="00F01F25"/>
    <w:rsid w:val="00F02E07"/>
    <w:rsid w:val="00F0360A"/>
    <w:rsid w:val="00F03C1C"/>
    <w:rsid w:val="00F04CCA"/>
    <w:rsid w:val="00F05F67"/>
    <w:rsid w:val="00F06E37"/>
    <w:rsid w:val="00F074FF"/>
    <w:rsid w:val="00F104AA"/>
    <w:rsid w:val="00F123AF"/>
    <w:rsid w:val="00F15B43"/>
    <w:rsid w:val="00F15F14"/>
    <w:rsid w:val="00F16CBB"/>
    <w:rsid w:val="00F175C3"/>
    <w:rsid w:val="00F17820"/>
    <w:rsid w:val="00F20616"/>
    <w:rsid w:val="00F20BD3"/>
    <w:rsid w:val="00F2329D"/>
    <w:rsid w:val="00F2338A"/>
    <w:rsid w:val="00F24C98"/>
    <w:rsid w:val="00F257C4"/>
    <w:rsid w:val="00F26206"/>
    <w:rsid w:val="00F27D8B"/>
    <w:rsid w:val="00F3006C"/>
    <w:rsid w:val="00F30374"/>
    <w:rsid w:val="00F3065B"/>
    <w:rsid w:val="00F30918"/>
    <w:rsid w:val="00F31731"/>
    <w:rsid w:val="00F31862"/>
    <w:rsid w:val="00F31A62"/>
    <w:rsid w:val="00F31B07"/>
    <w:rsid w:val="00F31CFA"/>
    <w:rsid w:val="00F32259"/>
    <w:rsid w:val="00F3238D"/>
    <w:rsid w:val="00F34936"/>
    <w:rsid w:val="00F34FAC"/>
    <w:rsid w:val="00F353C4"/>
    <w:rsid w:val="00F35D8C"/>
    <w:rsid w:val="00F35F31"/>
    <w:rsid w:val="00F36A3C"/>
    <w:rsid w:val="00F403F4"/>
    <w:rsid w:val="00F407D9"/>
    <w:rsid w:val="00F40EC2"/>
    <w:rsid w:val="00F41257"/>
    <w:rsid w:val="00F41A0E"/>
    <w:rsid w:val="00F41ABA"/>
    <w:rsid w:val="00F43811"/>
    <w:rsid w:val="00F43952"/>
    <w:rsid w:val="00F43C92"/>
    <w:rsid w:val="00F43E73"/>
    <w:rsid w:val="00F443EC"/>
    <w:rsid w:val="00F4496E"/>
    <w:rsid w:val="00F461C5"/>
    <w:rsid w:val="00F47167"/>
    <w:rsid w:val="00F47EE6"/>
    <w:rsid w:val="00F51148"/>
    <w:rsid w:val="00F524EA"/>
    <w:rsid w:val="00F55938"/>
    <w:rsid w:val="00F55F6A"/>
    <w:rsid w:val="00F56D04"/>
    <w:rsid w:val="00F57625"/>
    <w:rsid w:val="00F6044F"/>
    <w:rsid w:val="00F61948"/>
    <w:rsid w:val="00F6225B"/>
    <w:rsid w:val="00F6234E"/>
    <w:rsid w:val="00F63638"/>
    <w:rsid w:val="00F63D33"/>
    <w:rsid w:val="00F640B8"/>
    <w:rsid w:val="00F64F94"/>
    <w:rsid w:val="00F65A73"/>
    <w:rsid w:val="00F661B8"/>
    <w:rsid w:val="00F66A2C"/>
    <w:rsid w:val="00F672F0"/>
    <w:rsid w:val="00F70AF4"/>
    <w:rsid w:val="00F71E7F"/>
    <w:rsid w:val="00F71EC1"/>
    <w:rsid w:val="00F721E1"/>
    <w:rsid w:val="00F72939"/>
    <w:rsid w:val="00F7486B"/>
    <w:rsid w:val="00F75B51"/>
    <w:rsid w:val="00F75E67"/>
    <w:rsid w:val="00F75E92"/>
    <w:rsid w:val="00F7649B"/>
    <w:rsid w:val="00F812AA"/>
    <w:rsid w:val="00F8192A"/>
    <w:rsid w:val="00F825F4"/>
    <w:rsid w:val="00F827B7"/>
    <w:rsid w:val="00F84E13"/>
    <w:rsid w:val="00F856A0"/>
    <w:rsid w:val="00F86747"/>
    <w:rsid w:val="00F874BA"/>
    <w:rsid w:val="00F875AC"/>
    <w:rsid w:val="00F87759"/>
    <w:rsid w:val="00F90347"/>
    <w:rsid w:val="00F90600"/>
    <w:rsid w:val="00F921A3"/>
    <w:rsid w:val="00F92876"/>
    <w:rsid w:val="00F928B8"/>
    <w:rsid w:val="00F93F59"/>
    <w:rsid w:val="00F969D1"/>
    <w:rsid w:val="00F97C72"/>
    <w:rsid w:val="00FA0627"/>
    <w:rsid w:val="00FA1D1B"/>
    <w:rsid w:val="00FA387A"/>
    <w:rsid w:val="00FA42EE"/>
    <w:rsid w:val="00FA463C"/>
    <w:rsid w:val="00FA4B00"/>
    <w:rsid w:val="00FA4F89"/>
    <w:rsid w:val="00FA5CE3"/>
    <w:rsid w:val="00FA6BF9"/>
    <w:rsid w:val="00FA6DA1"/>
    <w:rsid w:val="00FA6FE0"/>
    <w:rsid w:val="00FA768E"/>
    <w:rsid w:val="00FA7BFA"/>
    <w:rsid w:val="00FB0CEC"/>
    <w:rsid w:val="00FB1F17"/>
    <w:rsid w:val="00FB1FBA"/>
    <w:rsid w:val="00FB2A6B"/>
    <w:rsid w:val="00FB2D91"/>
    <w:rsid w:val="00FB7D6B"/>
    <w:rsid w:val="00FB7FD5"/>
    <w:rsid w:val="00FC1E12"/>
    <w:rsid w:val="00FC2338"/>
    <w:rsid w:val="00FC278D"/>
    <w:rsid w:val="00FC405D"/>
    <w:rsid w:val="00FC427A"/>
    <w:rsid w:val="00FC4B31"/>
    <w:rsid w:val="00FC5D31"/>
    <w:rsid w:val="00FC685E"/>
    <w:rsid w:val="00FC7602"/>
    <w:rsid w:val="00FD0364"/>
    <w:rsid w:val="00FD2400"/>
    <w:rsid w:val="00FD25B7"/>
    <w:rsid w:val="00FD406F"/>
    <w:rsid w:val="00FD438C"/>
    <w:rsid w:val="00FD4552"/>
    <w:rsid w:val="00FD5D16"/>
    <w:rsid w:val="00FD7652"/>
    <w:rsid w:val="00FD7B49"/>
    <w:rsid w:val="00FD7E66"/>
    <w:rsid w:val="00FE048F"/>
    <w:rsid w:val="00FE0ECF"/>
    <w:rsid w:val="00FE166D"/>
    <w:rsid w:val="00FE18B1"/>
    <w:rsid w:val="00FE1E4E"/>
    <w:rsid w:val="00FE2C5F"/>
    <w:rsid w:val="00FE30D0"/>
    <w:rsid w:val="00FE3329"/>
    <w:rsid w:val="00FE3A8A"/>
    <w:rsid w:val="00FE407F"/>
    <w:rsid w:val="00FE4229"/>
    <w:rsid w:val="00FE46DD"/>
    <w:rsid w:val="00FE47C2"/>
    <w:rsid w:val="00FE4AED"/>
    <w:rsid w:val="00FE5113"/>
    <w:rsid w:val="00FE5DFB"/>
    <w:rsid w:val="00FE6834"/>
    <w:rsid w:val="00FE7FC3"/>
    <w:rsid w:val="00FF080F"/>
    <w:rsid w:val="00FF09AD"/>
    <w:rsid w:val="00FF1062"/>
    <w:rsid w:val="00FF2B24"/>
    <w:rsid w:val="00FF2B7F"/>
    <w:rsid w:val="00FF32B9"/>
    <w:rsid w:val="00FF3AE2"/>
    <w:rsid w:val="00FF508F"/>
    <w:rsid w:val="00FF51C1"/>
    <w:rsid w:val="00FF7C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1C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377DD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rsid w:val="00377DDF"/>
    <w:rPr>
      <w:rFonts w:cs="Times New Roman"/>
      <w:b/>
      <w:bCs/>
    </w:rPr>
  </w:style>
  <w:style w:type="character" w:styleId="Emphasis">
    <w:name w:val="Emphasis"/>
    <w:basedOn w:val="DefaultParagraphFont"/>
    <w:uiPriority w:val="99"/>
    <w:qFormat/>
    <w:rsid w:val="00377DDF"/>
    <w:rPr>
      <w:rFonts w:cs="Times New Roman"/>
      <w:i/>
      <w:iCs/>
    </w:rPr>
  </w:style>
  <w:style w:type="character" w:customStyle="1" w:styleId="apple-converted-space">
    <w:name w:val="apple-converted-space"/>
    <w:basedOn w:val="DefaultParagraphFont"/>
    <w:uiPriority w:val="99"/>
    <w:rsid w:val="00377DDF"/>
    <w:rPr>
      <w:rFonts w:cs="Times New Roman"/>
    </w:rPr>
  </w:style>
  <w:style w:type="character" w:styleId="Hyperlink">
    <w:name w:val="Hyperlink"/>
    <w:basedOn w:val="DefaultParagraphFont"/>
    <w:uiPriority w:val="99"/>
    <w:semiHidden/>
    <w:rsid w:val="00377DDF"/>
    <w:rPr>
      <w:rFonts w:cs="Times New Roman"/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rsid w:val="0024776C"/>
    <w:pPr>
      <w:spacing w:after="0" w:line="240" w:lineRule="auto"/>
      <w:ind w:left="6379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24776C"/>
    <w:rPr>
      <w:rFonts w:ascii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059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57</TotalTime>
  <Pages>2</Pages>
  <Words>610</Words>
  <Characters>3478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Семья</dc:creator>
  <cp:keywords/>
  <dc:description/>
  <cp:lastModifiedBy>User</cp:lastModifiedBy>
  <cp:revision>18</cp:revision>
  <dcterms:created xsi:type="dcterms:W3CDTF">2015-05-18T16:25:00Z</dcterms:created>
  <dcterms:modified xsi:type="dcterms:W3CDTF">2015-06-03T06:02:00Z</dcterms:modified>
</cp:coreProperties>
</file>